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vnummer"/>
            </w:pPr>
            <w:r w:rsidRPr="007C1230">
              <w:t xml:space="preserve">KV </w:t>
            </w:r>
            <w:r w:rsidR="009C32AA">
              <w:t>03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C5D15" w:rsidRPr="007636A0" w:rsidRDefault="009C32AA" w:rsidP="009078CB">
            <w:pPr>
              <w:pStyle w:val="ekvkapitel"/>
              <w:rPr>
                <w:color w:val="FFFFFF" w:themeColor="background1"/>
              </w:rPr>
            </w:pPr>
            <w:r>
              <w:t>1</w:t>
            </w:r>
          </w:p>
        </w:tc>
      </w:tr>
      <w:tr w:rsidR="00583FC8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83FC8" w:rsidRPr="00BF17F2" w:rsidRDefault="00583FC8" w:rsidP="00037566">
            <w:pPr>
              <w:rPr>
                <w:color w:val="FFFFFF" w:themeColor="background1"/>
              </w:rPr>
            </w:pPr>
          </w:p>
        </w:tc>
      </w:tr>
    </w:tbl>
    <w:p w:rsidR="009C32AA" w:rsidRDefault="009C32AA" w:rsidP="0067291D">
      <w:pPr>
        <w:pStyle w:val="ekvue2arial"/>
      </w:pPr>
      <w:bookmarkStart w:id="0" w:name="bmStart"/>
      <w:bookmarkEnd w:id="0"/>
      <w:r w:rsidRPr="009C32AA">
        <w:t>Das ökonomische Prinzip –</w:t>
      </w:r>
      <w:r w:rsidR="00E46CA2">
        <w:t xml:space="preserve"> </w:t>
      </w:r>
      <w:r w:rsidRPr="009C32AA">
        <w:t>Bergtour</w:t>
      </w:r>
    </w:p>
    <w:p w:rsidR="0067291D" w:rsidRPr="009C32AA" w:rsidRDefault="0067291D" w:rsidP="0067291D"/>
    <w:p w:rsidR="009C32AA" w:rsidRPr="009C32AA" w:rsidRDefault="00C0790F" w:rsidP="00364414">
      <w:pPr>
        <w:pStyle w:val="ekvbild"/>
        <w:rPr>
          <w:b/>
        </w:rPr>
      </w:pPr>
      <w:r w:rsidRPr="00C0790F">
        <w:rPr>
          <w:lang w:eastAsia="de-DE"/>
        </w:rPr>
        <w:drawing>
          <wp:inline distT="0" distB="0" distL="0" distR="0" wp14:anchorId="68A6AFC0" wp14:editId="5DB13968">
            <wp:extent cx="5919912" cy="2814320"/>
            <wp:effectExtent l="0" t="0" r="508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912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C41" w:rsidRDefault="00603C41" w:rsidP="009C32AA">
      <w:pPr>
        <w:rPr>
          <w:bCs/>
        </w:rPr>
      </w:pPr>
    </w:p>
    <w:p w:rsidR="009C32AA" w:rsidRPr="009C32AA" w:rsidRDefault="009C32AA" w:rsidP="009C32AA">
      <w:r w:rsidRPr="009C32AA">
        <w:rPr>
          <w:bCs/>
        </w:rPr>
        <w:t xml:space="preserve">Nach einer langen, anstrengenden Bergtour kommt der Wanderer Julian durstig am Bahnhof in Ruhpolding an. </w:t>
      </w:r>
      <w:r w:rsidRPr="009C32AA">
        <w:t>Er stellt fest, dass er leider nur noch 12,50 € im Geldbeutel hat. Er überlegt, was er damit kaufen soll:</w:t>
      </w:r>
    </w:p>
    <w:p w:rsidR="009C32AA" w:rsidRPr="009C32AA" w:rsidRDefault="009C32AA" w:rsidP="009C32AA"/>
    <w:p w:rsidR="009C32AA" w:rsidRPr="009C32AA" w:rsidRDefault="009C32AA" w:rsidP="00C407C7">
      <w:pPr>
        <w:pStyle w:val="ekvaufzhlung"/>
      </w:pPr>
      <w:r w:rsidRPr="009C32AA">
        <w:t>1.</w:t>
      </w:r>
      <w:r w:rsidR="00C407C7">
        <w:tab/>
      </w:r>
      <w:r w:rsidRPr="009C32AA">
        <w:t xml:space="preserve">Ein Geschenk für seine kleine Tochter Ella </w:t>
      </w:r>
      <w:r w:rsidR="00E9429C" w:rsidRPr="00E9429C">
        <w:t>erwerben</w:t>
      </w:r>
      <w:r w:rsidRPr="009C32AA">
        <w:t>?</w:t>
      </w:r>
    </w:p>
    <w:p w:rsidR="009C32AA" w:rsidRPr="009C32AA" w:rsidRDefault="009C32AA" w:rsidP="00C407C7">
      <w:pPr>
        <w:pStyle w:val="ekvaufzhlung"/>
      </w:pPr>
      <w:r w:rsidRPr="009C32AA">
        <w:t>2</w:t>
      </w:r>
      <w:r w:rsidR="00D25F58">
        <w:t>.</w:t>
      </w:r>
      <w:r w:rsidR="00C407C7">
        <w:tab/>
      </w:r>
      <w:r w:rsidRPr="009C32AA">
        <w:t>Eine Radlermaß trinken (3,50 €)?</w:t>
      </w:r>
    </w:p>
    <w:p w:rsidR="009C32AA" w:rsidRPr="009C32AA" w:rsidRDefault="009C32AA" w:rsidP="00C407C7">
      <w:pPr>
        <w:pStyle w:val="ekvaufzhlung"/>
      </w:pPr>
      <w:r w:rsidRPr="009C32AA">
        <w:t>3.</w:t>
      </w:r>
      <w:r w:rsidR="00C407C7">
        <w:tab/>
      </w:r>
      <w:r w:rsidRPr="009C32AA">
        <w:t>Eine Fahrkarte für Heimfahrt kaufen (7,10 €)?</w:t>
      </w:r>
    </w:p>
    <w:p w:rsidR="009C32AA" w:rsidRPr="009C32AA" w:rsidRDefault="009C32AA" w:rsidP="00C407C7">
      <w:pPr>
        <w:pStyle w:val="ekvaufzhlung"/>
      </w:pPr>
      <w:r w:rsidRPr="009C32AA">
        <w:t>4.</w:t>
      </w:r>
      <w:r w:rsidR="00C407C7">
        <w:tab/>
      </w:r>
      <w:r w:rsidRPr="009C32AA">
        <w:t>Mit einem Schnitzel für 9,90 € seinen Bärenhunger stillen?</w:t>
      </w:r>
    </w:p>
    <w:p w:rsidR="009C32AA" w:rsidRPr="009C32AA" w:rsidRDefault="009C32AA" w:rsidP="00C407C7">
      <w:pPr>
        <w:pStyle w:val="ekvaufzhlung"/>
      </w:pPr>
      <w:r w:rsidRPr="009C32AA">
        <w:t>5.</w:t>
      </w:r>
      <w:r w:rsidR="00C407C7">
        <w:tab/>
      </w:r>
      <w:r w:rsidRPr="009C32AA">
        <w:t>Eine Zeitung für die Bahnfahrt nach Hause besorgen (ab 1,00 €)?</w:t>
      </w:r>
    </w:p>
    <w:p w:rsidR="009C32AA" w:rsidRPr="009C32AA" w:rsidRDefault="009C32AA" w:rsidP="00C407C7">
      <w:pPr>
        <w:pStyle w:val="ekvaufzhlung"/>
      </w:pPr>
      <w:r w:rsidRPr="009C32AA">
        <w:t>6.</w:t>
      </w:r>
      <w:r w:rsidR="00C407C7">
        <w:tab/>
      </w:r>
      <w:r w:rsidRPr="009C32AA">
        <w:t>Einen kleinen Snack am Imbissstand zu sich nehmen (2,50 €)?</w:t>
      </w:r>
    </w:p>
    <w:p w:rsidR="009C32AA" w:rsidRPr="009C32AA" w:rsidRDefault="009C32AA" w:rsidP="009C32AA"/>
    <w:p w:rsidR="009C32AA" w:rsidRPr="009C32AA" w:rsidRDefault="009C32AA" w:rsidP="00D76405">
      <w:pPr>
        <w:pStyle w:val="ekvaufzhlung"/>
        <w:rPr>
          <w:rStyle w:val="ekvarbeitsanweisungdeutsch"/>
        </w:rPr>
      </w:pPr>
      <w:r w:rsidRPr="00D76405">
        <w:rPr>
          <w:rStyle w:val="ekvnummerierung"/>
        </w:rPr>
        <w:t>1</w:t>
      </w:r>
      <w:r w:rsidR="00D76405">
        <w:rPr>
          <w:rStyle w:val="ekvarbeitsanweisungdeutsch"/>
        </w:rPr>
        <w:tab/>
      </w:r>
      <w:r w:rsidRPr="009C32AA">
        <w:rPr>
          <w:rStyle w:val="ekvarbeitsanweisungdeutsch"/>
        </w:rPr>
        <w:t>Wie würdest du an Julians Stelle handeln? Markiere deine Entscheidung farbig.</w:t>
      </w:r>
    </w:p>
    <w:p w:rsidR="009C32AA" w:rsidRDefault="006047EA" w:rsidP="006047EA">
      <w:pPr>
        <w:pStyle w:val="ekvaufzhlung"/>
        <w:rPr>
          <w:rStyle w:val="ekvarbeitsanweisungdeutsch"/>
        </w:rPr>
      </w:pPr>
      <w:r>
        <w:rPr>
          <w:rStyle w:val="ekvarbeitsanweisungdeutsch"/>
        </w:rPr>
        <w:tab/>
      </w:r>
      <w:r w:rsidR="009C32AA" w:rsidRPr="009C32AA">
        <w:rPr>
          <w:rStyle w:val="ekvarbeitsanweisungdeutsch"/>
        </w:rPr>
        <w:t>Diskutiert eure Lösungen in der Klasse.</w:t>
      </w:r>
    </w:p>
    <w:p w:rsidR="009C32AA" w:rsidRDefault="009C32AA" w:rsidP="009C32AA">
      <w:pPr>
        <w:rPr>
          <w:rStyle w:val="ekvlsung"/>
        </w:rPr>
      </w:pPr>
    </w:p>
    <w:p w:rsidR="00DD521B" w:rsidRPr="009C32AA" w:rsidRDefault="00DD521B" w:rsidP="009C32AA">
      <w:pPr>
        <w:rPr>
          <w:rStyle w:val="ekvarbeitsanweisungdeutsch"/>
        </w:rPr>
      </w:pPr>
    </w:p>
    <w:p w:rsidR="009C32AA" w:rsidRPr="009C32AA" w:rsidRDefault="009C32AA" w:rsidP="00905C48">
      <w:pPr>
        <w:pStyle w:val="ekvaufzhlung"/>
        <w:rPr>
          <w:rStyle w:val="ekvarbeitsanweisungdeutsch"/>
        </w:rPr>
      </w:pPr>
      <w:r w:rsidRPr="00905C48">
        <w:rPr>
          <w:rStyle w:val="ekvnummerierung"/>
        </w:rPr>
        <w:t>2</w:t>
      </w:r>
      <w:r w:rsidR="00905C48">
        <w:rPr>
          <w:rStyle w:val="ekvarbeitsanweisungdeutsch"/>
        </w:rPr>
        <w:tab/>
      </w:r>
      <w:r w:rsidRPr="009C32AA">
        <w:rPr>
          <w:rStyle w:val="ekvarbeitsanweisungdeutsch"/>
        </w:rPr>
        <w:t>Nenne das Prinzip, nach dem Julian vorgeht.</w:t>
      </w:r>
    </w:p>
    <w:p w:rsidR="009C32AA" w:rsidRPr="009C32AA" w:rsidRDefault="009C32AA" w:rsidP="009C32AA"/>
    <w:p w:rsidR="009C32AA" w:rsidRPr="009C32AA" w:rsidRDefault="009C32AA" w:rsidP="009C32AA">
      <w:pPr>
        <w:rPr>
          <w:i/>
          <w:iCs/>
        </w:rPr>
      </w:pPr>
      <w:r w:rsidRPr="009C32AA">
        <w:rPr>
          <w:rStyle w:val="ekvhandschrift"/>
        </w:rPr>
        <w:t>Julian handelt nach dem</w:t>
      </w:r>
      <w:r w:rsidRPr="009C32AA">
        <w:t xml:space="preserve"> </w:t>
      </w:r>
      <w:r>
        <w:rPr>
          <w:rStyle w:val="ekvlsungunterstrichen"/>
        </w:rPr>
        <w:t xml:space="preserve">  </w:t>
      </w:r>
      <w:r w:rsidR="00DD521B">
        <w:rPr>
          <w:rStyle w:val="ekvlsungunterstrichen"/>
        </w:rPr>
        <w:tab/>
      </w:r>
      <w:r w:rsidR="00DD521B">
        <w:rPr>
          <w:rStyle w:val="ekvlsungunterstrichen"/>
        </w:rPr>
        <w:tab/>
      </w:r>
      <w:r w:rsidR="00DD521B">
        <w:rPr>
          <w:rStyle w:val="ekvlsungunterstrichen"/>
        </w:rPr>
        <w:tab/>
      </w:r>
      <w:r w:rsidRPr="009C32AA">
        <w:rPr>
          <w:rStyle w:val="ekvlsungunterstrichen"/>
        </w:rPr>
        <w:tab/>
      </w:r>
      <w:r>
        <w:rPr>
          <w:rStyle w:val="ekvlsungunterstrichen"/>
        </w:rPr>
        <w:tab/>
      </w:r>
      <w:r w:rsidRPr="009C32AA">
        <w:rPr>
          <w:rStyle w:val="ekvlsungunterstrichen"/>
        </w:rPr>
        <w:tab/>
      </w:r>
      <w:r w:rsidRPr="009C32AA">
        <w:rPr>
          <w:rStyle w:val="ekvlsungunterstrichen"/>
        </w:rPr>
        <w:tab/>
      </w:r>
      <w:r w:rsidRPr="009C32AA">
        <w:rPr>
          <w:b/>
          <w:bCs/>
          <w:i/>
          <w:iCs/>
        </w:rPr>
        <w:t>.</w:t>
      </w:r>
    </w:p>
    <w:p w:rsidR="009C32AA" w:rsidRPr="009C32AA" w:rsidRDefault="009C32AA" w:rsidP="009C32AA"/>
    <w:p w:rsidR="009C32AA" w:rsidRDefault="009C32AA" w:rsidP="002C5240">
      <w:pPr>
        <w:pStyle w:val="ekvaufzhlung"/>
      </w:pPr>
      <w:r w:rsidRPr="002C5240">
        <w:rPr>
          <w:rStyle w:val="ekvnummerierung"/>
        </w:rPr>
        <w:t>3</w:t>
      </w:r>
      <w:r w:rsidR="002C5240">
        <w:tab/>
      </w:r>
      <w:r w:rsidRPr="009C32AA">
        <w:t>Beschreibe dieses Prinzip mit deinen Worten.</w:t>
      </w:r>
    </w:p>
    <w:p w:rsidR="009C32AA" w:rsidRPr="00D06ABB" w:rsidRDefault="00AA171B" w:rsidP="00AA171B">
      <w:pPr>
        <w:pStyle w:val="ekvschreiblinie"/>
        <w:rPr>
          <w:u w:val="single"/>
        </w:rPr>
      </w:pP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</w:p>
    <w:p w:rsidR="00DD385F" w:rsidRPr="00D06ABB" w:rsidRDefault="00DD385F" w:rsidP="00DD385F">
      <w:pPr>
        <w:pStyle w:val="ekvschreiblinie"/>
        <w:rPr>
          <w:u w:val="single"/>
        </w:rPr>
      </w:pP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</w:p>
    <w:p w:rsidR="00DD385F" w:rsidRPr="00D06ABB" w:rsidRDefault="00DD385F" w:rsidP="00DD385F">
      <w:pPr>
        <w:pStyle w:val="ekvschreiblinie"/>
        <w:rPr>
          <w:u w:val="single"/>
        </w:rPr>
      </w:pP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</w:p>
    <w:p w:rsidR="00DD385F" w:rsidRDefault="00DD385F" w:rsidP="00DD385F">
      <w:pPr>
        <w:pStyle w:val="ekvschreiblinie"/>
        <w:rPr>
          <w:u w:val="single"/>
        </w:rPr>
      </w:pP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</w:p>
    <w:p w:rsidR="00DD385F" w:rsidRPr="00D06ABB" w:rsidRDefault="00DD385F" w:rsidP="00DD385F">
      <w:pPr>
        <w:pStyle w:val="ekvschreiblinie"/>
        <w:rPr>
          <w:u w:val="single"/>
        </w:rPr>
      </w:pP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</w:p>
    <w:p w:rsidR="00AD3023" w:rsidRPr="00D06ABB" w:rsidRDefault="00AD3023" w:rsidP="00AD3023">
      <w:pPr>
        <w:pStyle w:val="ekvschreiblinie"/>
        <w:rPr>
          <w:u w:val="single"/>
        </w:rPr>
      </w:pP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</w:p>
    <w:p w:rsidR="00DD385F" w:rsidRPr="00AD3023" w:rsidRDefault="00AD3023" w:rsidP="00AD3023">
      <w:pPr>
        <w:pStyle w:val="ekvschreiblinie"/>
        <w:rPr>
          <w:u w:val="single"/>
        </w:rPr>
      </w:pP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  <w:r w:rsidRPr="00D06ABB">
        <w:rPr>
          <w:u w:val="single"/>
        </w:rPr>
        <w:tab/>
      </w:r>
    </w:p>
    <w:sectPr w:rsidR="00DD385F" w:rsidRPr="00AD3023" w:rsidSect="00EC1F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E83" w:rsidRDefault="00C01E83" w:rsidP="003C599D">
      <w:pPr>
        <w:spacing w:line="240" w:lineRule="auto"/>
      </w:pPr>
      <w:r>
        <w:separator/>
      </w:r>
    </w:p>
  </w:endnote>
  <w:endnote w:type="continuationSeparator" w:id="0">
    <w:p w:rsidR="00C01E83" w:rsidRDefault="00C01E83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47" w:rsidRDefault="00E70E47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193A18" w:rsidRPr="00F42294" w:rsidTr="00503EE6">
      <w:trPr>
        <w:trHeight w:hRule="exact" w:val="680"/>
      </w:trPr>
      <w:tc>
        <w:tcPr>
          <w:tcW w:w="864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C86912C" wp14:editId="317C3EBE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:rsidR="00193A18" w:rsidRPr="00913892" w:rsidRDefault="00193A18" w:rsidP="00E70E47">
          <w:pPr>
            <w:pStyle w:val="ekvpagina"/>
          </w:pPr>
          <w:r w:rsidRPr="00913892">
            <w:t>© Ernst Klett Verlag GmbH, Stuttgart 20</w:t>
          </w:r>
          <w:r w:rsidR="00E70E47">
            <w:t>20</w:t>
          </w:r>
          <w:r w:rsidRPr="00913892">
            <w:t xml:space="preserve"> | www.klett.de | Alle Rechte vorbehalten. Von dieser Druckvorlage ist die Vervielfältigung für den</w:t>
          </w:r>
          <w:r w:rsidR="00503EE6">
            <w:t xml:space="preserve"> </w:t>
          </w:r>
          <w:r w:rsidRPr="00913892">
            <w:t>eigenen</w:t>
          </w:r>
          <w:r w:rsidR="00503EE6"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:rsidR="00193A18" w:rsidRPr="00913892" w:rsidRDefault="00FC29F8" w:rsidP="004136AD">
          <w:pPr>
            <w:pStyle w:val="ekvquelle"/>
          </w:pPr>
          <w:r w:rsidRPr="00FC29F8">
            <w:t>Bildquelle: stock.adobe.com (mmphoto), Dublin</w:t>
          </w:r>
          <w:bookmarkStart w:id="1" w:name="_GoBack"/>
          <w:bookmarkEnd w:id="1"/>
        </w:p>
      </w:tc>
      <w:tc>
        <w:tcPr>
          <w:tcW w:w="813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47" w:rsidRDefault="00E70E4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E83" w:rsidRDefault="00C01E83" w:rsidP="003C599D">
      <w:pPr>
        <w:spacing w:line="240" w:lineRule="auto"/>
      </w:pPr>
      <w:r>
        <w:separator/>
      </w:r>
    </w:p>
  </w:footnote>
  <w:footnote w:type="continuationSeparator" w:id="0">
    <w:p w:rsidR="00C01E83" w:rsidRDefault="00C01E83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47" w:rsidRDefault="00E70E47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47" w:rsidRDefault="00E70E47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E47" w:rsidRDefault="00E70E4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093"/>
    <w:rsid w:val="000040E2"/>
    <w:rsid w:val="0001210D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90AB2"/>
    <w:rsid w:val="000928AA"/>
    <w:rsid w:val="00092E87"/>
    <w:rsid w:val="000939F5"/>
    <w:rsid w:val="00094F01"/>
    <w:rsid w:val="000A4BD4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524C9"/>
    <w:rsid w:val="00155847"/>
    <w:rsid w:val="00161B4B"/>
    <w:rsid w:val="001641FA"/>
    <w:rsid w:val="0016475A"/>
    <w:rsid w:val="00165ECC"/>
    <w:rsid w:val="00166019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2F20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5240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4A9"/>
    <w:rsid w:val="00304833"/>
    <w:rsid w:val="00313596"/>
    <w:rsid w:val="00313FD8"/>
    <w:rsid w:val="00314644"/>
    <w:rsid w:val="00314970"/>
    <w:rsid w:val="00315EA9"/>
    <w:rsid w:val="00320087"/>
    <w:rsid w:val="00321063"/>
    <w:rsid w:val="0032667B"/>
    <w:rsid w:val="00331D08"/>
    <w:rsid w:val="003323B5"/>
    <w:rsid w:val="003373EF"/>
    <w:rsid w:val="00337E7F"/>
    <w:rsid w:val="0034067A"/>
    <w:rsid w:val="00344EC7"/>
    <w:rsid w:val="00350FBE"/>
    <w:rsid w:val="00357BFF"/>
    <w:rsid w:val="003611D5"/>
    <w:rsid w:val="00362B02"/>
    <w:rsid w:val="0036404C"/>
    <w:rsid w:val="00364414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565"/>
    <w:rsid w:val="00415632"/>
    <w:rsid w:val="0042107E"/>
    <w:rsid w:val="004236D5"/>
    <w:rsid w:val="00424375"/>
    <w:rsid w:val="004372DD"/>
    <w:rsid w:val="00441088"/>
    <w:rsid w:val="00441724"/>
    <w:rsid w:val="0044185E"/>
    <w:rsid w:val="00445CAF"/>
    <w:rsid w:val="00446431"/>
    <w:rsid w:val="00450093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B17DA"/>
    <w:rsid w:val="004E3969"/>
    <w:rsid w:val="004E4A38"/>
    <w:rsid w:val="004F45AB"/>
    <w:rsid w:val="00501528"/>
    <w:rsid w:val="00503EE6"/>
    <w:rsid w:val="005069C1"/>
    <w:rsid w:val="00510F4C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486E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3C41"/>
    <w:rsid w:val="00603C71"/>
    <w:rsid w:val="006047EA"/>
    <w:rsid w:val="00605B68"/>
    <w:rsid w:val="006201CB"/>
    <w:rsid w:val="00622F6B"/>
    <w:rsid w:val="00627765"/>
    <w:rsid w:val="00627A02"/>
    <w:rsid w:val="0064692C"/>
    <w:rsid w:val="00653F68"/>
    <w:rsid w:val="0067291D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5BB"/>
    <w:rsid w:val="006D49F0"/>
    <w:rsid w:val="006D7F2E"/>
    <w:rsid w:val="006E235E"/>
    <w:rsid w:val="006E6A74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56014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E4DDC"/>
    <w:rsid w:val="007E5E71"/>
    <w:rsid w:val="007E67B3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2002"/>
    <w:rsid w:val="00902CEB"/>
    <w:rsid w:val="00905C48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2AA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86C5A"/>
    <w:rsid w:val="00A92B79"/>
    <w:rsid w:val="00A9695B"/>
    <w:rsid w:val="00AA171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3023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92DB2"/>
    <w:rsid w:val="00BA1A23"/>
    <w:rsid w:val="00BA2134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01E83"/>
    <w:rsid w:val="00C04F2E"/>
    <w:rsid w:val="00C0790F"/>
    <w:rsid w:val="00C172AE"/>
    <w:rsid w:val="00C17BE6"/>
    <w:rsid w:val="00C343F5"/>
    <w:rsid w:val="00C35D4D"/>
    <w:rsid w:val="00C40555"/>
    <w:rsid w:val="00C407C7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06ABB"/>
    <w:rsid w:val="00D125BD"/>
    <w:rsid w:val="00D12661"/>
    <w:rsid w:val="00D14F61"/>
    <w:rsid w:val="00D1582D"/>
    <w:rsid w:val="00D2569D"/>
    <w:rsid w:val="00D25F58"/>
    <w:rsid w:val="00D27A1B"/>
    <w:rsid w:val="00D34DC1"/>
    <w:rsid w:val="00D403F7"/>
    <w:rsid w:val="00D559DE"/>
    <w:rsid w:val="00D56FEB"/>
    <w:rsid w:val="00D61DD0"/>
    <w:rsid w:val="00D62096"/>
    <w:rsid w:val="00D627E5"/>
    <w:rsid w:val="00D649B5"/>
    <w:rsid w:val="00D66E63"/>
    <w:rsid w:val="00D66F5F"/>
    <w:rsid w:val="00D71365"/>
    <w:rsid w:val="00D74E3E"/>
    <w:rsid w:val="00D76405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D385F"/>
    <w:rsid w:val="00DD521B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6CA2"/>
    <w:rsid w:val="00E47A67"/>
    <w:rsid w:val="00E50679"/>
    <w:rsid w:val="00E50799"/>
    <w:rsid w:val="00E552A4"/>
    <w:rsid w:val="00E604BE"/>
    <w:rsid w:val="00E6190A"/>
    <w:rsid w:val="00E63251"/>
    <w:rsid w:val="00E70C40"/>
    <w:rsid w:val="00E70E47"/>
    <w:rsid w:val="00E710C7"/>
    <w:rsid w:val="00E80DED"/>
    <w:rsid w:val="00E9429C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E54F2"/>
    <w:rsid w:val="00EF6029"/>
    <w:rsid w:val="00F16DA0"/>
    <w:rsid w:val="00F23554"/>
    <w:rsid w:val="00F241DA"/>
    <w:rsid w:val="00F24740"/>
    <w:rsid w:val="00F30571"/>
    <w:rsid w:val="00F32ED5"/>
    <w:rsid w:val="00F335CB"/>
    <w:rsid w:val="00F35DB1"/>
    <w:rsid w:val="00F3651F"/>
    <w:rsid w:val="00F36D0F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59FB"/>
    <w:rsid w:val="00FB72A0"/>
    <w:rsid w:val="00FC29F8"/>
    <w:rsid w:val="00FC35C5"/>
    <w:rsid w:val="00FC7DBF"/>
    <w:rsid w:val="00FE4FE6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Body Text" w:uiPriority="0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344EC7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styleId="Textkrper">
    <w:name w:val="Body Text"/>
    <w:basedOn w:val="Standard"/>
    <w:link w:val="TextkrperZchn"/>
    <w:semiHidden/>
    <w:rsid w:val="009C32AA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b/>
      <w:bCs/>
      <w:noProof w:val="0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9C32AA"/>
    <w:rPr>
      <w:rFonts w:ascii="Arial" w:eastAsia="Times New Roman" w:hAnsi="Arial" w:cs="Times New Roman"/>
      <w:b/>
      <w:bCs/>
      <w:sz w:val="24"/>
      <w:szCs w:val="24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0790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Body Text" w:uiPriority="0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344EC7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styleId="Textkrper">
    <w:name w:val="Body Text"/>
    <w:basedOn w:val="Standard"/>
    <w:link w:val="TextkrperZchn"/>
    <w:semiHidden/>
    <w:rsid w:val="009C32AA"/>
    <w:pPr>
      <w:tabs>
        <w:tab w:val="clear" w:pos="340"/>
        <w:tab w:val="clear" w:pos="595"/>
        <w:tab w:val="clear" w:pos="851"/>
      </w:tabs>
      <w:spacing w:line="240" w:lineRule="auto"/>
    </w:pPr>
    <w:rPr>
      <w:rFonts w:eastAsia="Times New Roman" w:cs="Times New Roman"/>
      <w:b/>
      <w:bCs/>
      <w:noProof w:val="0"/>
      <w:sz w:val="24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9C32AA"/>
    <w:rPr>
      <w:rFonts w:ascii="Arial" w:eastAsia="Times New Roman" w:hAnsi="Arial" w:cs="Times New Roman"/>
      <w:b/>
      <w:bCs/>
      <w:sz w:val="24"/>
      <w:szCs w:val="24"/>
      <w:lang w:eastAsia="de-D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C079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0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aus\AppData\Roaming\Microsoft\Templates\WD_KV_KL5_SSS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19</cp:revision>
  <cp:lastPrinted>2016-12-23T16:36:00Z</cp:lastPrinted>
  <dcterms:created xsi:type="dcterms:W3CDTF">2020-01-07T08:35:00Z</dcterms:created>
  <dcterms:modified xsi:type="dcterms:W3CDTF">2020-01-15T09:17:00Z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- Version</vt:lpwstr>
  </property>
</Properties>
</file>