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  <w:bookmarkStart w:id="0" w:name="_GoBack"/>
      <w:bookmarkEnd w:id="0"/>
    </w:p>
    <w:p w:rsidR="006A1291" w:rsidRDefault="00A42428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Moustique</w:t>
      </w:r>
    </w:p>
    <w:p w:rsidR="006A1291" w:rsidRDefault="006A1291" w:rsidP="006A1291">
      <w:pPr>
        <w:pStyle w:val="ekvptranskript"/>
        <w:tabs>
          <w:tab w:val="left" w:pos="3544"/>
        </w:tabs>
        <w:rPr>
          <w:b/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1433"/>
        <w:gridCol w:w="2041"/>
        <w:gridCol w:w="2495"/>
        <w:gridCol w:w="223"/>
        <w:gridCol w:w="1761"/>
      </w:tblGrid>
      <w:tr w:rsidR="00A42428" w:rsidTr="00746C1A">
        <w:tc>
          <w:tcPr>
            <w:tcW w:w="1369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45C6813B" wp14:editId="6B5886A1">
                  <wp:extent cx="895350" cy="1200150"/>
                  <wp:effectExtent l="0" t="0" r="0" b="0"/>
                  <wp:docPr id="2" name="Grafik 2" descr="\\Sekv-rz1-fs3\pbfs\GYV_PBFS\03_Franzoesisch\05_DEC\02_Klasse_6\P030-11744_Dec_BY_14\622254_DUA1_BY\07_media_ordner\png_SB\png_neu\Moustique\978-3-12-622262-4_dua300_Seite_006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kv-rz1-fs3\pbfs\GYV_PBFS\03_Franzoesisch\05_DEC\02_Klasse_6\P030-11744_Dec_BY_14\622254_DUA1_BY\07_media_ordner\png_SB\png_neu\Moustique\978-3-12-622262-4_dua300_Seite_006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3E31B24B" wp14:editId="1391BEFD">
                  <wp:extent cx="752475" cy="942975"/>
                  <wp:effectExtent l="0" t="0" r="9525" b="9525"/>
                  <wp:docPr id="5" name="Grafik 5" descr="\\Sekv-rz1-fs3\pbfs\GYV_PBFS\03_Franzoesisch\05_DEC\02_Klasse_6\P030-11744_Dec_BY_14\622254_DUA1_BY\07_media_ordner\png_SB\png_neu\Moustique\978-3-12-622262-4_dua300_Seite_007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kv-rz1-fs3\pbfs\GYV_PBFS\03_Franzoesisch\05_DEC\02_Klasse_6\P030-11744_Dec_BY_14\622254_DUA1_BY\07_media_ordner\png_SB\png_neu\Moustique\978-3-12-622262-4_dua300_Seite_007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5958BE49" wp14:editId="3C88D036">
                  <wp:extent cx="1085850" cy="914400"/>
                  <wp:effectExtent l="0" t="0" r="0" b="0"/>
                  <wp:docPr id="6" name="Grafik 6" descr="\\Sekv-rz1-fs3\pbfs\GYV_PBFS\03_Franzoesisch\05_DEC\02_Klasse_6\P030-11744_Dec_BY_14\622254_DUA1_BY\07_media_ordner\png_SB\png_neu\Moustique\978-3-12-622262-4_dua300_Seite_008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kv-rz1-fs3\pbfs\GYV_PBFS\03_Franzoesisch\05_DEC\02_Klasse_6\P030-11744_Dec_BY_14\622254_DUA1_BY\07_media_ordner\png_SB\png_neu\Moustique\978-3-12-622262-4_dua300_Seite_008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67A86B5A" wp14:editId="432B3D54">
                  <wp:extent cx="676275" cy="923925"/>
                  <wp:effectExtent l="0" t="0" r="9525" b="9525"/>
                  <wp:docPr id="8" name="Grafik 8" descr="\\Sekv-rz1-fs3\pbfs\GYV_PBFS\03_Franzoesisch\05_DEC\02_Klasse_6\P030-11744_Dec_BY_14\622254_DUA1_BY\07_media_ordner\png_SB\png_neu\Moustique\978-3-12-622262-4_dua300_Seite_017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kv-rz1-fs3\pbfs\GYV_PBFS\03_Franzoesisch\05_DEC\02_Klasse_6\P030-11744_Dec_BY_14\622254_DUA1_BY\07_media_ordner\png_SB\png_neu\Moustique\978-3-12-622262-4_dua300_Seite_017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6CDC8CFD" wp14:editId="6419BF11">
                  <wp:extent cx="952500" cy="1152525"/>
                  <wp:effectExtent l="0" t="0" r="0" b="9525"/>
                  <wp:docPr id="9" name="Grafik 9" descr="\\Sekv-rz1-fs3\pbfs\GYV_PBFS\03_Franzoesisch\05_DEC\02_Klasse_6\P030-11744_Dec_BY_14\622254_DUA1_BY\07_media_ordner\png_SB\png_neu\Moustique\978-3-12-622262-4_dua300_Seite_022_Bild_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kv-rz1-fs3\pbfs\GYV_PBFS\03_Franzoesisch\05_DEC\02_Klasse_6\P030-11744_Dec_BY_14\622254_DUA1_BY\07_media_ordner\png_SB\png_neu\Moustique\978-3-12-622262-4_dua300_Seite_022_Bild_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6C7FF003" wp14:editId="0327A578">
                  <wp:extent cx="1533525" cy="933450"/>
                  <wp:effectExtent l="0" t="0" r="9525" b="0"/>
                  <wp:docPr id="7" name="Grafik 7" descr="\\Sekv-rz1-fs3\pbfs\GYV_PBFS\03_Franzoesisch\05_DEC\02_Klasse_6\P030-11744_Dec_BY_14\622254_DUA1_BY\07_media_ordner\png_SB\png_neu\Moustique\978-3-12-622262-4_dua300_Seite_009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kv-rz1-fs3\pbfs\GYV_PBFS\03_Franzoesisch\05_DEC\02_Klasse_6\P030-11744_Dec_BY_14\622254_DUA1_BY\07_media_ordner\png_SB\png_neu\Moustique\978-3-12-622262-4_dua300_Seite_009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2303A22B" wp14:editId="5D712097">
                  <wp:extent cx="1409700" cy="1076325"/>
                  <wp:effectExtent l="0" t="0" r="0" b="9525"/>
                  <wp:docPr id="12" name="Grafik 12" descr="\\Sekv-rz1-fs3\pbfs\GYV_PBFS\03_Franzoesisch\05_DEC\02_Klasse_6\P030-11744_Dec_BY_14\622254_DUA1_BY\07_media_ordner\png_SB\png_neu\Moustique\978-3-12-622262-4_dua300_Seite_011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kv-rz1-fs3\pbfs\GYV_PBFS\03_Franzoesisch\05_DEC\02_Klasse_6\P030-11744_Dec_BY_14\622254_DUA1_BY\07_media_ordner\png_SB\png_neu\Moustique\978-3-12-622262-4_dua300_Seite_011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gridSpan w:val="3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57FC30F2" wp14:editId="00EEA9EE">
                  <wp:extent cx="2190750" cy="1419225"/>
                  <wp:effectExtent l="0" t="0" r="0" b="9525"/>
                  <wp:docPr id="13" name="Grafik 13" descr="\\Sekv-rz1-fs3\pbfs\GYV_PBFS\03_Franzoesisch\05_DEC\02_Klasse_6\P030-11744_Dec_BY_14\622254_DUA1_BY\07_media_ordner\png_SB\png_neu\Moustique\978-3-12-622262-4_dua300_Seite_016_Bild_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kv-rz1-fs3\pbfs\GYV_PBFS\03_Franzoesisch\05_DEC\02_Klasse_6\P030-11744_Dec_BY_14\622254_DUA1_BY\07_media_ordner\png_SB\png_neu\Moustique\978-3-12-622262-4_dua300_Seite_016_Bild_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46A6D931" wp14:editId="09E70FC9">
                  <wp:extent cx="1343025" cy="704850"/>
                  <wp:effectExtent l="0" t="0" r="9525" b="0"/>
                  <wp:docPr id="11" name="Grafik 11" descr="\\Sekv-rz1-fs3\pbfs\GYV_PBFS\03_Franzoesisch\05_DEC\02_Klasse_6\P030-11744_Dec_BY_14\622254_DUA1_BY\07_media_ordner\png_SB\png_neu\Moustique\978-3-12-622262-4_dua300_Seite_009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kv-rz1-fs3\pbfs\GYV_PBFS\03_Franzoesisch\05_DEC\02_Klasse_6\P030-11744_Dec_BY_14\622254_DUA1_BY\07_media_ordner\png_SB\png_neu\Moustique\978-3-12-622262-4_dua300_Seite_009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00555A7B" wp14:editId="657CC698">
                  <wp:extent cx="1419225" cy="800100"/>
                  <wp:effectExtent l="0" t="0" r="9525" b="0"/>
                  <wp:docPr id="15" name="Grafik 15" descr="\\Sekv-rz1-fs3\pbfs\GYV_PBFS\03_Franzoesisch\05_DEC\02_Klasse_6\P030-11744_Dec_BY_14\622254_DUA1_BY\07_media_ordner\png_SB\png_neu\Moustique\978-3-12-622262-4_dua300_Seite_025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kv-rz1-fs3\pbfs\GYV_PBFS\03_Franzoesisch\05_DEC\02_Klasse_6\P030-11744_Dec_BY_14\622254_DUA1_BY\07_media_ordner\png_SB\png_neu\Moustique\978-3-12-622262-4_dua300_Seite_025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7EDBB1F9" wp14:editId="4D47963E">
                  <wp:extent cx="952500" cy="895350"/>
                  <wp:effectExtent l="0" t="0" r="0" b="0"/>
                  <wp:docPr id="16" name="Grafik 16" descr="\\Sekv-rz1-fs3\pbfs\GYV_PBFS\03_Franzoesisch\05_DEC\02_Klasse_6\P030-11744_Dec_BY_14\622254_DUA1_BY\07_media_ordner\png_SB\png_neu\Moustique\978-3-12-622262-4_dua300_Seite_024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kv-rz1-fs3\pbfs\GYV_PBFS\03_Franzoesisch\05_DEC\02_Klasse_6\P030-11744_Dec_BY_14\622254_DUA1_BY\07_media_ordner\png_SB\png_neu\Moustique\978-3-12-622262-4_dua300_Seite_024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4E5B9ADE" wp14:editId="2B512864">
                  <wp:extent cx="1152525" cy="1038225"/>
                  <wp:effectExtent l="0" t="0" r="9525" b="9525"/>
                  <wp:docPr id="17" name="Grafik 17" descr="\\Sekv-rz1-fs3\pbfs\GYV_PBFS\03_Franzoesisch\05_DEC\02_Klasse_6\P030-11744_Dec_BY_14\622254_DUA1_BY\07_media_ordner\png_SB\png_neu\Moustique\978-3-12-622262-4_dua300_Seite_026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kv-rz1-fs3\pbfs\GYV_PBFS\03_Franzoesisch\05_DEC\02_Klasse_6\P030-11744_Dec_BY_14\622254_DUA1_BY\07_media_ordner\png_SB\png_neu\Moustique\978-3-12-622262-4_dua300_Seite_026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28" w:rsidTr="00746C1A">
        <w:tc>
          <w:tcPr>
            <w:tcW w:w="1369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37B59521" wp14:editId="4C26F48B">
                  <wp:extent cx="742950" cy="923925"/>
                  <wp:effectExtent l="0" t="0" r="0" b="9525"/>
                  <wp:docPr id="14" name="Grafik 14" descr="\\Sekv-rz1-fs3\pbfs\GYV_PBFS\03_Franzoesisch\05_DEC\02_Klasse_6\P030-11744_Dec_BY_14\622254_DUA1_BY\07_media_ordner\png_SB\png_neu\Moustique\978-3-12-622262-4_dua300_Seite_024_Bild_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kv-rz1-fs3\pbfs\GYV_PBFS\03_Franzoesisch\05_DEC\02_Klasse_6\P030-11744_Dec_BY_14\622254_DUA1_BY\07_media_ordner\png_SB\png_neu\Moustique\978-3-12-622262-4_dua300_Seite_024_Bild_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0D80655F" wp14:editId="11BD9E12">
                  <wp:extent cx="809625" cy="857250"/>
                  <wp:effectExtent l="0" t="0" r="9525" b="0"/>
                  <wp:docPr id="18" name="Grafik 18" descr="\\Sekv-rz1-fs3\pbfs\GYV_PBFS\03_Franzoesisch\05_DEC\02_Klasse_6\P030-11744_Dec_BY_14\622254_DUA1_BY\07_media_ordner\png_SB\png_neu\Moustique\978-3-12-622262-4_dua300_Seite_029_Bild_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kv-rz1-fs3\pbfs\GYV_PBFS\03_Franzoesisch\05_DEC\02_Klasse_6\P030-11744_Dec_BY_14\622254_DUA1_BY\07_media_ordner\png_SB\png_neu\Moustique\978-3-12-622262-4_dua300_Seite_029_Bild_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3265C0A0" wp14:editId="049B9AC9">
                  <wp:extent cx="1543050" cy="1076325"/>
                  <wp:effectExtent l="0" t="0" r="0" b="9525"/>
                  <wp:docPr id="19" name="Grafik 19" descr="\\Sekv-rz1-fs3\pbfs\GYV_PBFS\03_Franzoesisch\05_DEC\02_Klasse_6\P030-11744_Dec_BY_14\622254_DUA1_BY\07_media_ordner\png_SB\png_neu\Moustique\978-3-12-622262-4_dua300_Seite_037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kv-rz1-fs3\pbfs\GYV_PBFS\03_Franzoesisch\05_DEC\02_Klasse_6\P030-11744_Dec_BY_14\622254_DUA1_BY\07_media_ordner\png_SB\png_neu\Moustique\978-3-12-622262-4_dua300_Seite_037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608DD0A2" wp14:editId="3B89B8DC">
                  <wp:extent cx="1524000" cy="1143000"/>
                  <wp:effectExtent l="0" t="0" r="0" b="0"/>
                  <wp:docPr id="20" name="Grafik 20" descr="\\Sekv-rz1-fs3\pbfs\GYV_PBFS\03_Franzoesisch\05_DEC\02_Klasse_6\P030-11744_Dec_BY_14\622254_DUA1_BY\07_media_ordner\png_SB\png_neu\Moustique\978-3-12-622262-4_dua300_Seite_038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kv-rz1-fs3\pbfs\GYV_PBFS\03_Franzoesisch\05_DEC\02_Klasse_6\P030-11744_Dec_BY_14\622254_DUA1_BY\07_media_ordner\png_SB\png_neu\Moustique\978-3-12-622262-4_dua300_Seite_038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2D8599E1" wp14:editId="796D0AED">
                  <wp:extent cx="1019175" cy="914400"/>
                  <wp:effectExtent l="0" t="0" r="9525" b="0"/>
                  <wp:docPr id="21" name="Grafik 21" descr="\\Sekv-rz1-fs3\pbfs\GYV_PBFS\03_Franzoesisch\05_DEC\02_Klasse_6\P030-11744_Dec_BY_14\622254_DUA1_BY\07_media_ordner\png_SB\png_neu\Moustique\978-3-12-622262-4_dua300_Seite_041_Bild_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kv-rz1-fs3\pbfs\GYV_PBFS\03_Franzoesisch\05_DEC\02_Klasse_6\P030-11744_Dec_BY_14\622254_DUA1_BY\07_media_ordner\png_SB\png_neu\Moustique\978-3-12-622262-4_dua300_Seite_041_Bild_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28" w:rsidTr="00746C1A">
        <w:tc>
          <w:tcPr>
            <w:tcW w:w="1369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01E06FB9" wp14:editId="1A2ABC77">
                  <wp:extent cx="742950" cy="2495550"/>
                  <wp:effectExtent l="0" t="0" r="0" b="0"/>
                  <wp:docPr id="22" name="Grafik 22" descr="\\Sekv-rz1-fs3\pbfs\GYV_PBFS\03_Franzoesisch\05_DEC\02_Klasse_6\P030-11744_Dec_BY_14\622254_DUA1_BY\07_media_ordner\png_SB\png_neu\Moustique\978-3-12-622262-4_dua300_Seite_028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kv-rz1-fs3\pbfs\GYV_PBFS\03_Franzoesisch\05_DEC\02_Klasse_6\P030-11744_Dec_BY_14\622254_DUA1_BY\07_media_ordner\png_SB\png_neu\Moustique\978-3-12-622262-4_dua300_Seite_028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748CD3CE" wp14:editId="59A68DFB">
                  <wp:extent cx="800100" cy="2114550"/>
                  <wp:effectExtent l="0" t="0" r="0" b="0"/>
                  <wp:docPr id="23" name="Grafik 23" descr="\\Sekv-rz1-fs3\pbfs\GYV_PBFS\03_Franzoesisch\05_DEC\02_Klasse_6\P030-11744_Dec_BY_14\622254_DUA1_BY\07_media_ordner\png_SB\png_neu\Moustique\978-3-12-622262-4_dua300_Seite_041_Bild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kv-rz1-fs3\pbfs\GYV_PBFS\03_Franzoesisch\05_DEC\02_Klasse_6\P030-11744_Dec_BY_14\622254_DUA1_BY\07_media_ordner\png_SB\png_neu\Moustique\978-3-12-622262-4_dua300_Seite_041_Bild_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65A1B1AB" wp14:editId="0729E503">
                  <wp:extent cx="1362075" cy="2038350"/>
                  <wp:effectExtent l="0" t="0" r="9525" b="0"/>
                  <wp:docPr id="24" name="Grafik 24" descr="\\Sekv-rz1-fs3\pbfs\GYV_PBFS\03_Franzoesisch\05_DEC\02_Klasse_6\P030-11744_Dec_BY_14\622254_DUA1_BY\07_media_ordner\png_SB\png_neu\Moustique\978-3-12-622262-4_dua300_Seite_116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kv-rz1-fs3\pbfs\GYV_PBFS\03_Franzoesisch\05_DEC\02_Klasse_6\P030-11744_Dec_BY_14\622254_DUA1_BY\07_media_ordner\png_SB\png_neu\Moustique\978-3-12-622262-4_dua300_Seite_116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6D43492D" wp14:editId="495B402E">
                  <wp:extent cx="819150" cy="2362200"/>
                  <wp:effectExtent l="0" t="0" r="0" b="0"/>
                  <wp:docPr id="25" name="Grafik 25" descr="\\Sekv-rz1-fs3\pbfs\GYV_PBFS\03_Franzoesisch\05_DEC\02_Klasse_6\P030-11744_Dec_BY_14\622254_DUA1_BY\07_media_ordner\png_SB\png_neu\Moustique\978-3-12-622262-4_dua300_Seite_060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Sekv-rz1-fs3\pbfs\GYV_PBFS\03_Franzoesisch\05_DEC\02_Klasse_6\P030-11744_Dec_BY_14\622254_DUA1_BY\07_media_ordner\png_SB\png_neu\Moustique\978-3-12-622262-4_dua300_Seite_060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4CB9EFDD" wp14:editId="1433D23F">
                  <wp:extent cx="933450" cy="1162050"/>
                  <wp:effectExtent l="0" t="0" r="0" b="0"/>
                  <wp:docPr id="26" name="Grafik 26" descr="\\Sekv-rz1-fs3\pbfs\GYV_PBFS\03_Franzoesisch\05_DEC\02_Klasse_6\P030-11744_Dec_BY_14\622254_DUA1_BY\07_media_ordner\png_SB\png_neu\Moustique\978-3-12-622262-4_dua300_Seite_047_Bild_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kv-rz1-fs3\pbfs\GYV_PBFS\03_Franzoesisch\05_DEC\02_Klasse_6\P030-11744_Dec_BY_14\622254_DUA1_BY\07_media_ordner\png_SB\png_neu\Moustique\978-3-12-622262-4_dua300_Seite_047_Bild_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28" w:rsidTr="00746C1A">
        <w:tc>
          <w:tcPr>
            <w:tcW w:w="2802" w:type="dxa"/>
            <w:gridSpan w:val="2"/>
          </w:tcPr>
          <w:p w:rsidR="00A42428" w:rsidRDefault="00A42428">
            <w:r>
              <w:rPr>
                <w:noProof/>
              </w:rPr>
              <w:lastRenderedPageBreak/>
              <w:drawing>
                <wp:inline distT="0" distB="0" distL="0" distR="0" wp14:anchorId="6E3F2D0B" wp14:editId="08AFE2BB">
                  <wp:extent cx="1257300" cy="762000"/>
                  <wp:effectExtent l="0" t="0" r="0" b="0"/>
                  <wp:docPr id="27" name="Grafik 27" descr="\\Sekv-rz1-fs3\pbfs\GYV_PBFS\03_Franzoesisch\05_DEC\02_Klasse_6\P030-11744_Dec_BY_14\622254_DUA1_BY\07_media_ordner\png_SB\png_neu\Moustique\978-3-12-622262-4_dua300_Seite_049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Sekv-rz1-fs3\pbfs\GYV_PBFS\03_Franzoesisch\05_DEC\02_Klasse_6\P030-11744_Dec_BY_14\622254_DUA1_BY\07_media_ordner\png_SB\png_neu\Moustique\978-3-12-622262-4_dua300_Seite_049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5E99CA6B" wp14:editId="4CF74456">
                  <wp:extent cx="1400175" cy="971550"/>
                  <wp:effectExtent l="0" t="0" r="9525" b="0"/>
                  <wp:docPr id="28" name="Grafik 28" descr="\\Sekv-rz1-fs3\pbfs\GYV_PBFS\03_Franzoesisch\05_DEC\02_Klasse_6\P030-11744_Dec_BY_14\622254_DUA1_BY\07_media_ordner\png_SB\png_neu\Moustique\978-3-12-622262-4_dua300_Seite_053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kv-rz1-fs3\pbfs\GYV_PBFS\03_Franzoesisch\05_DEC\02_Klasse_6\P030-11744_Dec_BY_14\622254_DUA1_BY\07_media_ordner\png_SB\png_neu\Moustique\978-3-12-622262-4_dua300_Seite_053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45056C70" wp14:editId="7C1DCC51">
                  <wp:extent cx="1943100" cy="1352550"/>
                  <wp:effectExtent l="0" t="0" r="0" b="0"/>
                  <wp:docPr id="29" name="Grafik 29" descr="\\Sekv-rz1-fs3\pbfs\GYV_PBFS\03_Franzoesisch\05_DEC\02_Klasse_6\P030-11744_Dec_BY_14\622254_DUA1_BY\07_media_ordner\png_SB\png_neu\Moustique\978-3-12-622262-4_dua300_Seite_055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kv-rz1-fs3\pbfs\GYV_PBFS\03_Franzoesisch\05_DEC\02_Klasse_6\P030-11744_Dec_BY_14\622254_DUA1_BY\07_media_ordner\png_SB\png_neu\Moustique\978-3-12-622262-4_dua300_Seite_055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A42428" w:rsidRDefault="00A42428">
            <w:r>
              <w:rPr>
                <w:noProof/>
              </w:rPr>
              <w:drawing>
                <wp:inline distT="0" distB="0" distL="0" distR="0" wp14:anchorId="1E343225" wp14:editId="53746C83">
                  <wp:extent cx="952500" cy="876300"/>
                  <wp:effectExtent l="0" t="0" r="0" b="0"/>
                  <wp:docPr id="30" name="Grafik 30" descr="\\Sekv-rz1-fs3\pbfs\GYV_PBFS\03_Franzoesisch\05_DEC\02_Klasse_6\P030-11744_Dec_BY_14\622254_DUA1_BY\07_media_ordner\png_SB\png_neu\Moustique\978-3-12-622262-4_dua300_Seite_058_Bild_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Sekv-rz1-fs3\pbfs\GYV_PBFS\03_Franzoesisch\05_DEC\02_Klasse_6\P030-11744_Dec_BY_14\622254_DUA1_BY\07_media_ordner\png_SB\png_neu\Moustique\978-3-12-622262-4_dua300_Seite_058_Bild_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2B143613" wp14:editId="416B3EC2">
                  <wp:extent cx="1257300" cy="914400"/>
                  <wp:effectExtent l="0" t="0" r="0" b="0"/>
                  <wp:docPr id="31" name="Grafik 31" descr="\\Sekv-rz1-fs3\pbfs\GYV_PBFS\03_Franzoesisch\05_DEC\02_Klasse_6\P030-11744_Dec_BY_14\622254_DUA1_BY\07_media_ordner\png_SB\png_neu\Moustique\978-3-12-622262-4_dua300_Seite_059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kv-rz1-fs3\pbfs\GYV_PBFS\03_Franzoesisch\05_DEC\02_Klasse_6\P030-11744_Dec_BY_14\622254_DUA1_BY\07_media_ordner\png_SB\png_neu\Moustique\978-3-12-622262-4_dua300_Seite_059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4A5379BC" wp14:editId="7F71F24A">
                  <wp:extent cx="1869767" cy="1285875"/>
                  <wp:effectExtent l="0" t="0" r="0" b="0"/>
                  <wp:docPr id="32" name="Grafik 32" descr="\\Sekv-rz1-fs3\pbfs\GYV_PBFS\03_Franzoesisch\05_DEC\02_Klasse_6\P030-11744_Dec_BY_14\622254_DUA1_BY\07_media_ordner\png_SB\png_neu\Moustique\978-3-12-622262-4_dua300_Seite_078_Bild_0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kv-rz1-fs3\pbfs\GYV_PBFS\03_Franzoesisch\05_DEC\02_Klasse_6\P030-11744_Dec_BY_14\622254_DUA1_BY\07_media_ordner\png_SB\png_neu\Moustique\978-3-12-622262-4_dua300_Seite_078_Bild_0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67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51690EA5" wp14:editId="4663C342">
                  <wp:extent cx="809625" cy="866775"/>
                  <wp:effectExtent l="0" t="0" r="9525" b="9525"/>
                  <wp:docPr id="33" name="Grafik 33" descr="\\Sekv-rz1-fs3\pbfs\GYV_PBFS\03_Franzoesisch\05_DEC\02_Klasse_6\P030-11744_Dec_BY_14\622254_DUA1_BY\07_media_ordner\png_SB\png_neu\Moustique\978-3-12-622262-4_dua300_Seite_066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kv-rz1-fs3\pbfs\GYV_PBFS\03_Franzoesisch\05_DEC\02_Klasse_6\P030-11744_Dec_BY_14\622254_DUA1_BY\07_media_ordner\png_SB\png_neu\Moustique\978-3-12-622262-4_dua300_Seite_066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1544A17F" wp14:editId="04F45431">
                  <wp:extent cx="1381125" cy="1162050"/>
                  <wp:effectExtent l="0" t="0" r="9525" b="0"/>
                  <wp:docPr id="34" name="Grafik 34" descr="\\Sekv-rz1-fs3\pbfs\GYV_PBFS\03_Franzoesisch\05_DEC\02_Klasse_6\P030-11744_Dec_BY_14\622254_DUA1_BY\07_media_ordner\png_SB\png_neu\Moustique\978-3-12-622262-4_dua300_Seite_066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kv-rz1-fs3\pbfs\GYV_PBFS\03_Franzoesisch\05_DEC\02_Klasse_6\P030-11744_Dec_BY_14\622254_DUA1_BY\07_media_ordner\png_SB\png_neu\Moustique\978-3-12-622262-4_dua300_Seite_066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2C4E811E" wp14:editId="5ABC20E8">
                  <wp:extent cx="733425" cy="962025"/>
                  <wp:effectExtent l="0" t="0" r="9525" b="9525"/>
                  <wp:docPr id="35" name="Grafik 35" descr="\\Sekv-rz1-fs3\pbfs\GYV_PBFS\03_Franzoesisch\05_DEC\02_Klasse_6\P030-11744_Dec_BY_14\622254_DUA1_BY\07_media_ordner\png_SB\png_neu\Moustique\978-3-12-622262-4_dua300_Seite_070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Sekv-rz1-fs3\pbfs\GYV_PBFS\03_Franzoesisch\05_DEC\02_Klasse_6\P030-11744_Dec_BY_14\622254_DUA1_BY\07_media_ordner\png_SB\png_neu\Moustique\978-3-12-622262-4_dua300_Seite_070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7E474948" wp14:editId="0FD349AB">
                  <wp:extent cx="1143000" cy="1428750"/>
                  <wp:effectExtent l="0" t="0" r="0" b="0"/>
                  <wp:docPr id="36" name="Grafik 36" descr="\\Sekv-rz1-fs3\pbfs\GYV_PBFS\03_Franzoesisch\05_DEC\02_Klasse_6\P030-11744_Dec_BY_14\622254_DUA1_BY\07_media_ordner\png_SB\png_neu\Moustique\978-3-12-622262-4_dua300_Seite_070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kv-rz1-fs3\pbfs\GYV_PBFS\03_Franzoesisch\05_DEC\02_Klasse_6\P030-11744_Dec_BY_14\622254_DUA1_BY\07_media_ordner\png_SB\png_neu\Moustique\978-3-12-622262-4_dua300_Seite_070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D60ABA">
            <w:r>
              <w:rPr>
                <w:noProof/>
              </w:rPr>
              <w:drawing>
                <wp:inline distT="0" distB="0" distL="0" distR="0" wp14:anchorId="37BDD800" wp14:editId="0914384B">
                  <wp:extent cx="771525" cy="771525"/>
                  <wp:effectExtent l="0" t="0" r="9525" b="9525"/>
                  <wp:docPr id="37" name="Grafik 37" descr="\\Sekv-rz1-fs3\pbfs\GYV_PBFS\03_Franzoesisch\05_DEC\02_Klasse_6\P030-11744_Dec_BY_14\622254_DUA1_BY\07_media_ordner\png_SB\png_neu\Moustique\978-3-12-622262-4_dua300_Seite_204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kv-rz1-fs3\pbfs\GYV_PBFS\03_Franzoesisch\05_DEC\02_Klasse_6\P030-11744_Dec_BY_14\622254_DUA1_BY\07_media_ordner\png_SB\png_neu\Moustique\978-3-12-622262-4_dua300_Seite_204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D60A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CC192" wp14:editId="3C7AE644">
                  <wp:extent cx="1076325" cy="1543050"/>
                  <wp:effectExtent l="0" t="0" r="9525" b="0"/>
                  <wp:docPr id="38" name="Grafik 38" descr="\\Sekv-rz1-fs3\pbfs\GYV_PBFS\03_Franzoesisch\05_DEC\02_Klasse_6\P030-11744_Dec_BY_14\622254_DUA1_BY\07_media_ordner\png_SB\png_neu\Moustique\978-3-12-622262-4_dua300_Seite_072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ekv-rz1-fs3\pbfs\GYV_PBFS\03_Franzoesisch\05_DEC\02_Klasse_6\P030-11744_Dec_BY_14\622254_DUA1_BY\07_media_ordner\png_SB\png_neu\Moustique\978-3-12-622262-4_dua300_Seite_072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E08BA7" wp14:editId="2E5A746A">
                  <wp:extent cx="876300" cy="952500"/>
                  <wp:effectExtent l="0" t="0" r="0" b="0"/>
                  <wp:docPr id="39" name="Grafik 39" descr="\\Sekv-rz1-fs3\pbfs\GYV_PBFS\03_Franzoesisch\05_DEC\02_Klasse_6\P030-11744_Dec_BY_14\622254_DUA1_BY\07_media_ordner\png_SB\png_neu\Moustique\978-3-12-622262-4_dua300_Seite_087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ekv-rz1-fs3\pbfs\GYV_PBFS\03_Franzoesisch\05_DEC\02_Klasse_6\P030-11744_Dec_BY_14\622254_DUA1_BY\07_media_ordner\png_SB\png_neu\Moustique\978-3-12-622262-4_dua300_Seite_087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0CBD1" wp14:editId="6E07EB70">
                  <wp:extent cx="1038225" cy="1390650"/>
                  <wp:effectExtent l="0" t="0" r="9525" b="0"/>
                  <wp:docPr id="40" name="Grafik 40" descr="\\Sekv-rz1-fs3\pbfs\GYV_PBFS\03_Franzoesisch\05_DEC\02_Klasse_6\P030-11744_Dec_BY_14\622254_DUA1_BY\07_media_ordner\png_SB\png_neu\Moustique\978-3-12-622262-4_dua300_Seite_104_Bild_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kv-rz1-fs3\pbfs\GYV_PBFS\03_Franzoesisch\05_DEC\02_Klasse_6\P030-11744_Dec_BY_14\622254_DUA1_BY\07_media_ordner\png_SB\png_neu\Moustique\978-3-12-622262-4_dua300_Seite_104_Bild_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011B6" wp14:editId="6F144DDA">
                  <wp:extent cx="1190625" cy="1190625"/>
                  <wp:effectExtent l="0" t="0" r="9525" b="9525"/>
                  <wp:docPr id="41" name="Grafik 41" descr="\\Sekv-rz1-fs3\pbfs\GYV_PBFS\03_Franzoesisch\05_DEC\02_Klasse_6\P030-11744_Dec_BY_14\622254_DUA1_BY\07_media_ordner\png_SB\png_neu\Moustique\978-3-12-622262-4_dua300_Seite_122_Bild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kv-rz1-fs3\pbfs\GYV_PBFS\03_Franzoesisch\05_DEC\02_Klasse_6\P030-11744_Dec_BY_14\622254_DUA1_BY\07_media_ordner\png_SB\png_neu\Moustique\978-3-12-622262-4_dua300_Seite_122_Bild_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B5CB6" wp14:editId="6A9064B1">
                  <wp:extent cx="1533525" cy="923925"/>
                  <wp:effectExtent l="0" t="0" r="9525" b="9525"/>
                  <wp:docPr id="42" name="Grafik 42" descr="\\Sekv-rz1-fs3\pbfs\GYV_PBFS\03_Franzoesisch\05_DEC\02_Klasse_6\P030-11744_Dec_BY_14\622254_DUA1_BY\07_media_ordner\png_SB\png_neu\Moustique\978-3-12-622262-4_dua300_Seite_083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Sekv-rz1-fs3\pbfs\GYV_PBFS\03_Franzoesisch\05_DEC\02_Klasse_6\P030-11744_Dec_BY_14\622254_DUA1_BY\07_media_ordner\png_SB\png_neu\Moustique\978-3-12-622262-4_dua300_Seite_083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3CB71" wp14:editId="35509288">
                  <wp:extent cx="1257300" cy="895350"/>
                  <wp:effectExtent l="0" t="0" r="0" b="0"/>
                  <wp:docPr id="43" name="Grafik 43" descr="\\Sekv-rz1-fs3\pbfs\GYV_PBFS\03_Franzoesisch\05_DEC\02_Klasse_6\P030-11744_Dec_BY_14\622254_DUA1_BY\07_media_ordner\png_SB\png_neu\Moustique\978-3-12-622262-4_dua300_Seite_084_Bild_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Sekv-rz1-fs3\pbfs\GYV_PBFS\03_Franzoesisch\05_DEC\02_Klasse_6\P030-11744_Dec_BY_14\622254_DUA1_BY\07_media_ordner\png_SB\png_neu\Moustique\978-3-12-622262-4_dua300_Seite_084_Bild_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23522" wp14:editId="288D4F5E">
                  <wp:extent cx="1447800" cy="1495425"/>
                  <wp:effectExtent l="0" t="0" r="0" b="9525"/>
                  <wp:docPr id="45" name="Grafik 45" descr="\\Sekv-rz1-fs3\pbfs\GYV_PBFS\03_Franzoesisch\05_DEC\02_Klasse_6\P030-11744_Dec_BY_14\622254_DUA1_BY\07_media_ordner\png_SB\png_neu\Moustique\978-3-12-622262-4_dua300_Seite_123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Sekv-rz1-fs3\pbfs\GYV_PBFS\03_Franzoesisch\05_DEC\02_Klasse_6\P030-11744_Dec_BY_14\622254_DUA1_BY\07_media_ordner\png_SB\png_neu\Moustique\978-3-12-622262-4_dua300_Seite_123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A7FEC" wp14:editId="097A521C">
                  <wp:extent cx="914400" cy="800100"/>
                  <wp:effectExtent l="0" t="0" r="0" b="0"/>
                  <wp:docPr id="47" name="Grafik 47" descr="\\Sekv-rz1-fs3\pbfs\GYV_PBFS\03_Franzoesisch\05_DEC\02_Klasse_6\P030-11744_Dec_BY_14\622254_DUA1_BY\07_media_ordner\png_SB\png_neu\Moustique\978-3-12-622262-4_dua300_Seite_115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Sekv-rz1-fs3\pbfs\GYV_PBFS\03_Franzoesisch\05_DEC\02_Klasse_6\P030-11744_Dec_BY_14\622254_DUA1_BY\07_media_ordner\png_SB\png_neu\Moustique\978-3-12-622262-4_dua300_Seite_115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37F25" wp14:editId="1581A428">
                  <wp:extent cx="1000125" cy="914400"/>
                  <wp:effectExtent l="0" t="0" r="9525" b="0"/>
                  <wp:docPr id="48" name="Grafik 48" descr="\\Sekv-rz1-fs3\pbfs\GYV_PBFS\03_Franzoesisch\05_DEC\02_Klasse_6\P030-11744_Dec_BY_14\622254_DUA1_BY\07_media_ordner\png_SB\png_neu\Moustique\978-3-12-622262-4_dua300_Seite_111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Sekv-rz1-fs3\pbfs\GYV_PBFS\03_Franzoesisch\05_DEC\02_Klasse_6\P030-11744_Dec_BY_14\622254_DUA1_BY\07_media_ordner\png_SB\png_neu\Moustique\978-3-12-622262-4_dua300_Seite_111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353B8" wp14:editId="2E2F94BC">
                  <wp:extent cx="1123950" cy="971550"/>
                  <wp:effectExtent l="0" t="0" r="0" b="0"/>
                  <wp:docPr id="49" name="Grafik 49" descr="\\Sekv-rz1-fs3\pbfs\GYV_PBFS\03_Franzoesisch\05_DEC\02_Klasse_6\P030-11744_Dec_BY_14\622254_DUA1_BY\07_media_ordner\png_SB\png_neu\Moustique\978-3-12-622262-4_dua300_Seite_137_Bild_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Sekv-rz1-fs3\pbfs\GYV_PBFS\03_Franzoesisch\05_DEC\02_Klasse_6\P030-11744_Dec_BY_14\622254_DUA1_BY\07_media_ordner\png_SB\png_neu\Moustique\978-3-12-622262-4_dua300_Seite_137_Bild_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9B06F" wp14:editId="5BA27EBE">
                  <wp:extent cx="914400" cy="809625"/>
                  <wp:effectExtent l="0" t="0" r="0" b="9525"/>
                  <wp:docPr id="50" name="Grafik 50" descr="\\Sekv-rz1-fs3\pbfs\GYV_PBFS\03_Franzoesisch\05_DEC\02_Klasse_6\P030-11744_Dec_BY_14\622254_DUA1_BY\07_media_ordner\png_SB\png_neu\Moustique\978-3-12-622262-4_dua300_Seite_138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Sekv-rz1-fs3\pbfs\GYV_PBFS\03_Franzoesisch\05_DEC\02_Klasse_6\P030-11744_Dec_BY_14\622254_DUA1_BY\07_media_ordner\png_SB\png_neu\Moustique\978-3-12-622262-4_dua300_Seite_138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E538F0" wp14:editId="0BC5F09C">
                  <wp:extent cx="1123950" cy="1209675"/>
                  <wp:effectExtent l="0" t="0" r="0" b="9525"/>
                  <wp:docPr id="51" name="Grafik 51" descr="\\Sekv-rz1-fs3\pbfs\GYV_PBFS\03_Franzoesisch\05_DEC\02_Klasse_6\P030-11744_Dec_BY_14\622254_DUA1_BY\07_media_ordner\png_SB\png_neu\Moustique\978-3-12-622262-4_dua300_Seite_146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Sekv-rz1-fs3\pbfs\GYV_PBFS\03_Franzoesisch\05_DEC\02_Klasse_6\P030-11744_Dec_BY_14\622254_DUA1_BY\07_media_ordner\png_SB\png_neu\Moustique\978-3-12-622262-4_dua300_Seite_146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C85A0" wp14:editId="513F10E2">
                  <wp:extent cx="1209675" cy="1304925"/>
                  <wp:effectExtent l="0" t="0" r="9525" b="9525"/>
                  <wp:docPr id="52" name="Grafik 52" descr="\\Sekv-rz1-fs3\pbfs\GYV_PBFS\03_Franzoesisch\05_DEC\02_Klasse_6\P030-11744_Dec_BY_14\622254_DUA1_BY\07_media_ordner\png_SB\png_neu\Moustique\978-3-12-622262-4_dua300_Seite_146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Sekv-rz1-fs3\pbfs\GYV_PBFS\03_Franzoesisch\05_DEC\02_Klasse_6\P030-11744_Dec_BY_14\622254_DUA1_BY\07_media_ordner\png_SB\png_neu\Moustique\978-3-12-622262-4_dua300_Seite_146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78C0F" wp14:editId="3445131C">
                  <wp:extent cx="1200150" cy="1304925"/>
                  <wp:effectExtent l="0" t="0" r="0" b="9525"/>
                  <wp:docPr id="53" name="Grafik 53" descr="\\Sekv-rz1-fs3\pbfs\GYV_PBFS\03_Franzoesisch\05_DEC\02_Klasse_6\P030-11744_Dec_BY_14\622254_DUA1_BY\07_media_ordner\png_SB\png_neu\Moustique\978-3-12-622262-4_dua300_Seite_146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Sekv-rz1-fs3\pbfs\GYV_PBFS\03_Franzoesisch\05_DEC\02_Klasse_6\P030-11744_Dec_BY_14\622254_DUA1_BY\07_media_ordner\png_SB\png_neu\Moustique\978-3-12-622262-4_dua300_Seite_146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AF628" wp14:editId="2EC24655">
                  <wp:extent cx="1209675" cy="1304925"/>
                  <wp:effectExtent l="0" t="0" r="9525" b="9525"/>
                  <wp:docPr id="54" name="Grafik 54" descr="\\Sekv-rz1-fs3\pbfs\GYV_PBFS\03_Franzoesisch\05_DEC\02_Klasse_6\P030-11744_Dec_BY_14\622254_DUA1_BY\07_media_ordner\png_SB\png_neu\Moustique\978-3-12-622262-4_dua300_Seite_146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Sekv-rz1-fs3\pbfs\GYV_PBFS\03_Franzoesisch\05_DEC\02_Klasse_6\P030-11744_Dec_BY_14\622254_DUA1_BY\07_media_ordner\png_SB\png_neu\Moustique\978-3-12-622262-4_dua300_Seite_146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0F0A2" wp14:editId="1AEC7B2D">
                  <wp:extent cx="1123950" cy="1200150"/>
                  <wp:effectExtent l="0" t="0" r="0" b="0"/>
                  <wp:docPr id="55" name="Grafik 55" descr="\\Sekv-rz1-fs3\pbfs\GYV_PBFS\03_Franzoesisch\05_DEC\02_Klasse_6\P030-11744_Dec_BY_14\622254_DUA1_BY\07_media_ordner\png_SB\png_neu\Moustique\978-3-12-622262-4_dua300_Seite_146_Bild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Sekv-rz1-fs3\pbfs\GYV_PBFS\03_Franzoesisch\05_DEC\02_Klasse_6\P030-11744_Dec_BY_14\622254_DUA1_BY\07_media_ordner\png_SB\png_neu\Moustique\978-3-12-622262-4_dua300_Seite_146_Bild_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CC3724" wp14:editId="4D6C4D06">
                  <wp:extent cx="1209675" cy="1304925"/>
                  <wp:effectExtent l="0" t="0" r="9525" b="9525"/>
                  <wp:docPr id="57" name="Grafik 57" descr="\\Sekv-rz1-fs3\pbfs\GYV_PBFS\03_Franzoesisch\05_DEC\02_Klasse_6\P030-11744_Dec_BY_14\622254_DUA1_BY\07_media_ordner\png_SB\png_neu\Moustique\978-3-12-622262-4_dua300_Seite_146_Bild_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Sekv-rz1-fs3\pbfs\GYV_PBFS\03_Franzoesisch\05_DEC\02_Klasse_6\P030-11744_Dec_BY_14\622254_DUA1_BY\07_media_ordner\png_SB\png_neu\Moustique\978-3-12-622262-4_dua300_Seite_146_Bild_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3BD37" wp14:editId="2C0EBF3F">
                  <wp:extent cx="1209675" cy="1304925"/>
                  <wp:effectExtent l="0" t="0" r="9525" b="9525"/>
                  <wp:docPr id="58" name="Grafik 58" descr="\\Sekv-rz1-fs3\pbfs\GYV_PBFS\03_Franzoesisch\05_DEC\02_Klasse_6\P030-11744_Dec_BY_14\622254_DUA1_BY\07_media_ordner\png_SB\png_neu\Moustique\978-3-12-622262-4_dua300_Seite_146_Bild_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Sekv-rz1-fs3\pbfs\GYV_PBFS\03_Franzoesisch\05_DEC\02_Klasse_6\P030-11744_Dec_BY_14\622254_DUA1_BY\07_media_ordner\png_SB\png_neu\Moustique\978-3-12-622262-4_dua300_Seite_146_Bild_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BACAD" wp14:editId="3CAC4C0E">
                  <wp:extent cx="1209675" cy="1304925"/>
                  <wp:effectExtent l="0" t="0" r="9525" b="9525"/>
                  <wp:docPr id="59" name="Grafik 59" descr="\\Sekv-rz1-fs3\pbfs\GYV_PBFS\03_Franzoesisch\05_DEC\02_Klasse_6\P030-11744_Dec_BY_14\622254_DUA1_BY\07_media_ordner\png_SB\png_neu\Moustique\978-3-12-622262-4_dua300_Seite_146_Bild_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Sekv-rz1-fs3\pbfs\GYV_PBFS\03_Franzoesisch\05_DEC\02_Klasse_6\P030-11744_Dec_BY_14\622254_DUA1_BY\07_media_ordner\png_SB\png_neu\Moustique\978-3-12-622262-4_dua300_Seite_146_Bild_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E7B72" wp14:editId="30028D65">
                  <wp:extent cx="876300" cy="876300"/>
                  <wp:effectExtent l="0" t="0" r="0" b="0"/>
                  <wp:docPr id="60" name="Grafik 60" descr="\\Sekv-rz1-fs3\pbfs\GYV_PBFS\03_Franzoesisch\05_DEC\02_Klasse_6\P030-11744_Dec_BY_14\622254_DUA1_BY\07_media_ordner\png_SB\png_neu\Moustique\978-3-12-622262-4_dua300_Seite_147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Sekv-rz1-fs3\pbfs\GYV_PBFS\03_Franzoesisch\05_DEC\02_Klasse_6\P030-11744_Dec_BY_14\622254_DUA1_BY\07_media_ordner\png_SB\png_neu\Moustique\978-3-12-622262-4_dua300_Seite_147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169D7" wp14:editId="29B63C0B">
                  <wp:extent cx="1390650" cy="1200150"/>
                  <wp:effectExtent l="0" t="0" r="0" b="0"/>
                  <wp:docPr id="62" name="Grafik 62" descr="\\Sekv-rz1-fs3\pbfs\GYV_PBFS\03_Franzoesisch\05_DEC\02_Klasse_6\P030-11744_Dec_BY_14\622254_DUA1_BY\07_media_ordner\png_SB\png_neu\Moustique\978-3-12-622262-4_dua300_Seite_159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Sekv-rz1-fs3\pbfs\GYV_PBFS\03_Franzoesisch\05_DEC\02_Klasse_6\P030-11744_Dec_BY_14\622254_DUA1_BY\07_media_ordner\png_SB\png_neu\Moustique\978-3-12-622262-4_dua300_Seite_159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A2ACB" wp14:editId="1FB87B73">
                  <wp:extent cx="1257300" cy="962025"/>
                  <wp:effectExtent l="0" t="0" r="0" b="9525"/>
                  <wp:docPr id="63" name="Grafik 63" descr="\\Sekv-rz1-fs3\pbfs\GYV_PBFS\03_Franzoesisch\05_DEC\02_Klasse_6\P030-11744_Dec_BY_14\622254_DUA1_BY\07_media_ordner\png_SB\png_neu\Moustique\978-3-12-622262-4_dua300_Seite_159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Sekv-rz1-fs3\pbfs\GYV_PBFS\03_Franzoesisch\05_DEC\02_Klasse_6\P030-11744_Dec_BY_14\622254_DUA1_BY\07_media_ordner\png_SB\png_neu\Moustique\978-3-12-622262-4_dua300_Seite_159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64AC1E" wp14:editId="482BBD5C">
                  <wp:extent cx="1095375" cy="1333500"/>
                  <wp:effectExtent l="0" t="0" r="9525" b="0"/>
                  <wp:docPr id="64" name="Grafik 64" descr="\\Sekv-rz1-fs3\pbfs\GYV_PBFS\03_Franzoesisch\05_DEC\02_Klasse_6\P030-11744_Dec_BY_14\622254_DUA1_BY\07_media_ordner\png_SB\png_neu\Moustique\978-3-12-622262-4_dua300_Seite_160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Sekv-rz1-fs3\pbfs\GYV_PBFS\03_Franzoesisch\05_DEC\02_Klasse_6\P030-11744_Dec_BY_14\622254_DUA1_BY\07_media_ordner\png_SB\png_neu\Moustique\978-3-12-622262-4_dua300_Seite_160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C50AE" wp14:editId="60801061">
                  <wp:extent cx="933450" cy="1162050"/>
                  <wp:effectExtent l="0" t="0" r="0" b="0"/>
                  <wp:docPr id="65" name="Grafik 65" descr="\\Sekv-rz1-fs3\pbfs\GYV_PBFS\03_Franzoesisch\05_DEC\02_Klasse_6\P030-11744_Dec_BY_14\622254_DUA1_BY\07_media_ordner\png_SB\png_neu\Moustique\978-3-12-622262-4_dua300_Seite_161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Sekv-rz1-fs3\pbfs\GYV_PBFS\03_Franzoesisch\05_DEC\02_Klasse_6\P030-11744_Dec_BY_14\622254_DUA1_BY\07_media_ordner\png_SB\png_neu\Moustique\978-3-12-622262-4_dua300_Seite_161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97F65D" wp14:editId="04D338B6">
                  <wp:extent cx="1123950" cy="561975"/>
                  <wp:effectExtent l="0" t="0" r="0" b="9525"/>
                  <wp:docPr id="66" name="Grafik 66" descr="\\Sekv-rz1-fs3\pbfs\GYV_PBFS\03_Franzoesisch\05_DEC\02_Klasse_6\P030-11744_Dec_BY_14\622254_DUA1_BY\07_media_ordner\png_SB\png_neu\Moustique\978-3-12-622262-4_dua300_Seite_166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Sekv-rz1-fs3\pbfs\GYV_PBFS\03_Franzoesisch\05_DEC\02_Klasse_6\P030-11744_Dec_BY_14\622254_DUA1_BY\07_media_ordner\png_SB\png_neu\Moustique\978-3-12-622262-4_dua300_Seite_166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35963" wp14:editId="6AF8F870">
                  <wp:extent cx="895350" cy="561975"/>
                  <wp:effectExtent l="0" t="0" r="0" b="9525"/>
                  <wp:docPr id="67" name="Grafik 67" descr="\\Sekv-rz1-fs3\pbfs\GYV_PBFS\03_Franzoesisch\05_DEC\02_Klasse_6\P030-11744_Dec_BY_14\622254_DUA1_BY\07_media_ordner\png_SB\png_neu\Moustique\978-3-12-622262-4_dua300_Seite_171_Bild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Sekv-rz1-fs3\pbfs\GYV_PBFS\03_Franzoesisch\05_DEC\02_Klasse_6\P030-11744_Dec_BY_14\622254_DUA1_BY\07_media_ordner\png_SB\png_neu\Moustique\978-3-12-622262-4_dua300_Seite_171_Bild_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5FD9D8" wp14:editId="343528BC">
                  <wp:extent cx="1447800" cy="723900"/>
                  <wp:effectExtent l="0" t="0" r="0" b="0"/>
                  <wp:docPr id="68" name="Grafik 68" descr="\\Sekv-rz1-fs3\pbfs\GYV_PBFS\03_Franzoesisch\05_DEC\02_Klasse_6\P030-11744_Dec_BY_14\622254_DUA1_BY\07_media_ordner\png_SB\png_neu\Moustique\978-3-12-622262-4_dua300_Seite_175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Sekv-rz1-fs3\pbfs\GYV_PBFS\03_Franzoesisch\05_DEC\02_Klasse_6\P030-11744_Dec_BY_14\622254_DUA1_BY\07_media_ordner\png_SB\png_neu\Moustique\978-3-12-622262-4_dua300_Seite_175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BF504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68721C" wp14:editId="1FEE96C2">
                  <wp:extent cx="962025" cy="552450"/>
                  <wp:effectExtent l="0" t="0" r="9525" b="0"/>
                  <wp:docPr id="61" name="Grafik 61" descr="L:\GYV_PBFS\03_Franzoesisch\05_DEC\02_Klasse_6\P030-11744_Dec_BY_14\622254_DUA1_BY\07_media_ordner\png_SB\png_neu\Moustique\978-3-12-622262-4_dua300_Seite_197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GYV_PBFS\03_Franzoesisch\05_DEC\02_Klasse_6\P030-11744_Dec_BY_14\622254_DUA1_BY\07_media_ordner\png_SB\png_neu\Moustique\978-3-12-622262-4_dua300_Seite_197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FA021C" wp14:editId="2D2FD7EC">
                  <wp:extent cx="790575" cy="638175"/>
                  <wp:effectExtent l="0" t="0" r="9525" b="9525"/>
                  <wp:docPr id="70" name="Grafik 70" descr="\\Sekv-rz1-fs3\pbfs\GYV_PBFS\03_Franzoesisch\05_DEC\02_Klasse_6\P030-11744_Dec_BY_14\622254_DUA1_BY\07_media_ordner\png_SB\png_neu\Moustique\978-3-12-622262-4_dua300_Seite_181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Sekv-rz1-fs3\pbfs\GYV_PBFS\03_Franzoesisch\05_DEC\02_Klasse_6\P030-11744_Dec_BY_14\622254_DUA1_BY\07_media_ordner\png_SB\png_neu\Moustique\978-3-12-622262-4_dua300_Seite_181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B33DB" wp14:editId="54811819">
                  <wp:extent cx="1238250" cy="714375"/>
                  <wp:effectExtent l="0" t="0" r="0" b="9525"/>
                  <wp:docPr id="71" name="Grafik 71" descr="\\Sekv-rz1-fs3\pbfs\GYV_PBFS\03_Franzoesisch\05_DEC\02_Klasse_6\P030-11744_Dec_BY_14\622254_DUA1_BY\07_media_ordner\png_SB\png_neu\Moustique\978-3-12-622262-4_dua300_Seite_220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kv-rz1-fs3\pbfs\GYV_PBFS\03_Franzoesisch\05_DEC\02_Klasse_6\P030-11744_Dec_BY_14\622254_DUA1_BY\07_media_ordner\png_SB\png_neu\Moustique\978-3-12-622262-4_dua300_Seite_220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86521E" wp14:editId="77093D55">
                  <wp:extent cx="1447800" cy="790575"/>
                  <wp:effectExtent l="0" t="0" r="0" b="9525"/>
                  <wp:docPr id="72" name="Grafik 72" descr="\\Sekv-rz1-fs3\pbfs\GYV_PBFS\03_Franzoesisch\05_DEC\02_Klasse_6\P030-11744_Dec_BY_14\622254_DUA1_BY\07_media_ordner\png_SB\png_neu\Moustique\978-3-12-622262-4_dua300_Seite_221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Sekv-rz1-fs3\pbfs\GYV_PBFS\03_Franzoesisch\05_DEC\02_Klasse_6\P030-11744_Dec_BY_14\622254_DUA1_BY\07_media_ordner\png_SB\png_neu\Moustique\978-3-12-622262-4_dua300_Seite_221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82F092" wp14:editId="1253F346">
                  <wp:extent cx="533400" cy="790575"/>
                  <wp:effectExtent l="0" t="0" r="0" b="9525"/>
                  <wp:docPr id="73" name="Grafik 73" descr="\\Sekv-rz1-fs3\pbfs\GYV_PBFS\03_Franzoesisch\05_DEC\02_Klasse_6\P030-11744_Dec_BY_14\622254_DUA1_BY\07_media_ordner\png_SB\png_neu\Moustique\978-3-12-622262-4_dua300_Seite_185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Sekv-rz1-fs3\pbfs\GYV_PBFS\03_Franzoesisch\05_DEC\02_Klasse_6\P030-11744_Dec_BY_14\622254_DUA1_BY\07_media_ordner\png_SB\png_neu\Moustique\978-3-12-622262-4_dua300_Seite_185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746C1A">
        <w:tc>
          <w:tcPr>
            <w:tcW w:w="2802" w:type="dxa"/>
            <w:gridSpan w:val="2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4D984" wp14:editId="10A98841">
                  <wp:extent cx="723900" cy="876300"/>
                  <wp:effectExtent l="0" t="0" r="0" b="0"/>
                  <wp:docPr id="74" name="Grafik 74" descr="\\Sekv-rz1-fs3\pbfs\GYV_PBFS\03_Franzoesisch\05_DEC\02_Klasse_6\P030-11744_Dec_BY_14\622254_DUA1_BY\07_media_ordner\png_SB\png_neu\Moustique\978-3-12-622262-4_dua300_Seite_193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Sekv-rz1-fs3\pbfs\GYV_PBFS\03_Franzoesisch\05_DEC\02_Klasse_6\P030-11744_Dec_BY_14\622254_DUA1_BY\07_media_ordner\png_SB\png_neu\Moustique\978-3-12-622262-4_dua300_Seite_193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D60ABA" w:rsidRDefault="006C6D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DCDD49" wp14:editId="7E2211C8">
                  <wp:extent cx="619125" cy="847725"/>
                  <wp:effectExtent l="0" t="0" r="9525" b="9525"/>
                  <wp:docPr id="75" name="Grafik 75" descr="\\Sekv-rz1-fs3\pbfs\GYV_PBFS\03_Franzoesisch\05_DEC\02_Klasse_6\P030-11744_Dec_BY_14\622254_DUA1_BY\07_media_ordner\png_SB\png_neu\Moustique\978-3-12-622262-4_dua300_Seite_194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Sekv-rz1-fs3\pbfs\GYV_PBFS\03_Franzoesisch\05_DEC\02_Klasse_6\P030-11744_Dec_BY_14\622254_DUA1_BY\07_media_ordner\png_SB\png_neu\Moustique\978-3-12-622262-4_dua300_Seite_194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60ABA" w:rsidRDefault="00095B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124CE" wp14:editId="38BDFC7B">
                  <wp:extent cx="1028700" cy="1238250"/>
                  <wp:effectExtent l="0" t="0" r="0" b="0"/>
                  <wp:docPr id="3" name="Grafik 3" descr="\\Sekv-rz1-fs3\pbfs\GYV_PBFS\03_Franzoesisch\05_DEC\02_Klasse_6\P030-11744_Dec_BY_14\622254_DUA1_BY\07_media_ordner\png_SB\png_neu\978-3-12-622262-4_dua300_Seite_159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kv-rz1-fs3\pbfs\GYV_PBFS\03_Franzoesisch\05_DEC\02_Klasse_6\P030-11744_Dec_BY_14\622254_DUA1_BY\07_media_ordner\png_SB\png_neu\978-3-12-622262-4_dua300_Seite_159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D60ABA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BC815" wp14:editId="6C87BFD1">
                  <wp:extent cx="1276350" cy="847725"/>
                  <wp:effectExtent l="0" t="0" r="0" b="9525"/>
                  <wp:docPr id="4" name="Grafik 4" descr="L:\GYV_PBFS\03_Franzoesisch\05_DEC\02_Klasse_6\P030-11744_Dec_BY_14\622254_DUA1_BY\07_media_ordner\png_SB\png_neu\Moustique\978-3-12-622262-4_dua300_Seite_189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3_Franzoesisch\05_DEC\02_Klasse_6\P030-11744_Dec_BY_14\622254_DUA1_BY\07_media_ordner\png_SB\png_neu\Moustique\978-3-12-622262-4_dua300_Seite_189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4E" w:rsidTr="00746C1A">
        <w:tc>
          <w:tcPr>
            <w:tcW w:w="2802" w:type="dxa"/>
            <w:gridSpan w:val="2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18050" wp14:editId="2BA45D92">
                  <wp:extent cx="914400" cy="1019175"/>
                  <wp:effectExtent l="0" t="0" r="0" b="9525"/>
                  <wp:docPr id="10" name="Grafik 10" descr="L:\GYV_PBFS\03_Franzoesisch\05_DEC\02_Klasse_6\P030-11744_Dec_BY_14\622254_DUA1_BY\07_media_ordner\png_SB\png_neu\Moustique\978-3-12-622262-4_dua300_Seite_084_Bild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GYV_PBFS\03_Franzoesisch\05_DEC\02_Klasse_6\P030-11744_Dec_BY_14\622254_DUA1_BY\07_media_ordner\png_SB\png_neu\Moustique\978-3-12-622262-4_dua300_Seite_084_Bild_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68214" wp14:editId="1DD92384">
                  <wp:extent cx="1076325" cy="1019175"/>
                  <wp:effectExtent l="0" t="0" r="9525" b="9525"/>
                  <wp:docPr id="44" name="Grafik 44" descr="L:\GYV_PBFS\03_Franzoesisch\05_DEC\02_Klasse_6\P030-11744_Dec_BY_14\622254_DUA1_BY\07_media_ordner\png_SB\png_neu\Moustique\978-3-12-622262-4_dua300_Seite_084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GYV_PBFS\03_Franzoesisch\05_DEC\02_Klasse_6\P030-11744_Dec_BY_14\622254_DUA1_BY\07_media_ordner\png_SB\png_neu\Moustique\978-3-12-622262-4_dua300_Seite_084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44829" wp14:editId="26C11221">
                  <wp:extent cx="1104900" cy="923925"/>
                  <wp:effectExtent l="0" t="0" r="0" b="9525"/>
                  <wp:docPr id="46" name="Grafik 46" descr="L:\GYV_PBFS\03_Franzoesisch\05_DEC\02_Klasse_6\P030-11744_Dec_BY_14\622254_DUA1_BY\07_media_ordner\png_SB\png_neu\Moustique\978-3-12-622262-4_dua300_Seite_084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GYV_PBFS\03_Franzoesisch\05_DEC\02_Klasse_6\P030-11744_Dec_BY_14\622254_DUA1_BY\07_media_ordner\png_SB\png_neu\Moustique\978-3-12-622262-4_dua300_Seite_084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14F88" wp14:editId="79B5028C">
                  <wp:extent cx="1200150" cy="1047750"/>
                  <wp:effectExtent l="0" t="0" r="0" b="0"/>
                  <wp:docPr id="56" name="Grafik 56" descr="L:\GYV_PBFS\03_Franzoesisch\05_DEC\02_Klasse_6\P030-11744_Dec_BY_14\622254_DUA1_BY\07_media_ordner\png_SB\png_neu\Moustique\978-3-12-622262-4_dua300_Seite_084_Bild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GYV_PBFS\03_Franzoesisch\05_DEC\02_Klasse_6\P030-11744_Dec_BY_14\622254_DUA1_BY\07_media_ordner\png_SB\png_neu\Moustique\978-3-12-622262-4_dua300_Seite_084_Bild_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4E" w:rsidTr="00746C1A">
        <w:tc>
          <w:tcPr>
            <w:tcW w:w="2802" w:type="dxa"/>
            <w:gridSpan w:val="2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64BDA0" wp14:editId="1FCB7AB8">
                  <wp:extent cx="1052429" cy="895350"/>
                  <wp:effectExtent l="0" t="0" r="0" b="0"/>
                  <wp:docPr id="69" name="Grafik 69" descr="\\Sekv-rz1-fs3\pbfs\GYV_PBFS\03_Franzoesisch\05_DEC\02_Klasse_6\P030-11744_Dec_BY_14\622254_DUA1_BY\07_media_ordner\png_SB\png_neu\Moustique\978-3-12-622262-4_dua300_Seite_176_Bild_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Sekv-rz1-fs3\pbfs\GYV_PBFS\03_Franzoesisch\05_DEC\02_Klasse_6\P030-11744_Dec_BY_14\622254_DUA1_BY\07_media_ordner\png_SB\png_neu\Moustique\978-3-12-622262-4_dua300_Seite_176_Bild_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29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2FA548" wp14:editId="2AE49D17">
                  <wp:extent cx="1295400" cy="952500"/>
                  <wp:effectExtent l="0" t="0" r="0" b="0"/>
                  <wp:docPr id="76" name="Grafik 76" descr="L:\GYV_PBFS\03_Franzoesisch\05_DEC\02_Klasse_6\P030-11744_Dec_BY_14\622254_DUA1_BY\07_media_ordner\png_SB\png_neu\Moustique\978-3-12-622262-4_dua300_Seite_189_Bild_0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GYV_PBFS\03_Franzoesisch\05_DEC\02_Klasse_6\P030-11744_Dec_BY_14\622254_DUA1_BY\07_media_ordner\png_SB\png_neu\Moustique\978-3-12-622262-4_dua300_Seite_189_Bild_0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BF504E" w:rsidRDefault="00BF50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B3E58" wp14:editId="70437847">
                  <wp:extent cx="1257300" cy="714375"/>
                  <wp:effectExtent l="0" t="0" r="0" b="9525"/>
                  <wp:docPr id="77" name="Grafik 77" descr="L:\GYV_PBFS\03_Franzoesisch\05_DEC\02_Klasse_6\P030-11744_Dec_BY_14\622254_DUA1_BY\07_media_ordner\png_SB\png_neu\978-3-12-622262-4_dua300_Seite_172_Bild_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GYV_PBFS\03_Franzoesisch\05_DEC\02_Klasse_6\P030-11744_Dec_BY_14\622254_DUA1_BY\07_media_ordner\png_SB\png_neu\978-3-12-622262-4_dua300_Seite_172_Bild_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BF504E" w:rsidRDefault="00C146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4900" cy="762000"/>
                  <wp:effectExtent l="0" t="0" r="0" b="0"/>
                  <wp:docPr id="78" name="Grafik 78" descr="L:\GYV_PBFS\03_Franzoesisch\05_DEC\02_Klasse_6\P030-11744_Dec_BY_14\622254_DUA1_BY\07_media_ordner\png_SB\png_neu\978-3-12-622262-4_dua300_Seite_205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3_Franzoesisch\05_DEC\02_Klasse_6\P030-11744_Dec_BY_14\622254_DUA1_BY\07_media_ordner\png_SB\png_neu\978-3-12-622262-4_dua300_Seite_205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D37" w:rsidRDefault="00FA7D37"/>
    <w:sectPr w:rsidR="00FA7D37" w:rsidSect="00432052">
      <w:headerReference w:type="default" r:id="rId84"/>
      <w:footerReference w:type="default" r:id="rId85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CA" w:rsidRDefault="001126CA" w:rsidP="001468D7">
      <w:r>
        <w:separator/>
      </w:r>
    </w:p>
  </w:endnote>
  <w:endnote w:type="continuationSeparator" w:id="0">
    <w:p w:rsidR="001126CA" w:rsidRDefault="001126CA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A36E71" w:rsidTr="00A36E71">
      <w:tc>
        <w:tcPr>
          <w:tcW w:w="1077" w:type="dxa"/>
        </w:tcPr>
        <w:p w:rsidR="00A36E71" w:rsidRDefault="00A36E71" w:rsidP="001126CA">
          <w:pPr>
            <w:pStyle w:val="pdffusszeile"/>
            <w:spacing w:before="0" w:line="240" w:lineRule="auto"/>
          </w:pPr>
          <w:r>
            <w:drawing>
              <wp:inline distT="0" distB="0" distL="0" distR="0" wp14:anchorId="3D2B16BB" wp14:editId="3913DB60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:rsidR="00A36E71" w:rsidRPr="00EB003A" w:rsidRDefault="00A36E71" w:rsidP="001126CA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2018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:rsidR="00A36E71" w:rsidRPr="00EB003A" w:rsidRDefault="00A36E71" w:rsidP="001126CA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>
            <w:rPr>
              <w:rFonts w:asciiTheme="minorHAnsi" w:hAnsiTheme="minorHAnsi"/>
              <w:b/>
              <w:sz w:val="12"/>
              <w:szCs w:val="12"/>
            </w:rPr>
            <w:t>Bildquellen</w:t>
          </w:r>
          <w:r w:rsidRPr="00EB003A">
            <w:rPr>
              <w:rFonts w:asciiTheme="minorHAnsi" w:hAnsiTheme="minorHAnsi"/>
              <w:b/>
              <w:sz w:val="12"/>
              <w:szCs w:val="12"/>
            </w:rPr>
            <w:t>:</w:t>
          </w:r>
          <w:r>
            <w:rPr>
              <w:rFonts w:asciiTheme="minorHAnsi" w:hAnsiTheme="minorHAnsi"/>
              <w:b/>
              <w:sz w:val="12"/>
              <w:szCs w:val="12"/>
            </w:rPr>
            <w:t xml:space="preserve"> </w:t>
          </w:r>
          <w:r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>
            <w:rPr>
              <w:rFonts w:asciiTheme="minorHAnsi" w:hAnsiTheme="minorHAnsi"/>
              <w:sz w:val="12"/>
              <w:szCs w:val="12"/>
            </w:rPr>
            <w:t>, Illustrationen François Davot</w:t>
          </w:r>
        </w:p>
      </w:tc>
      <w:tc>
        <w:tcPr>
          <w:tcW w:w="2124" w:type="dxa"/>
        </w:tcPr>
        <w:p w:rsidR="00A36E71" w:rsidRPr="00EB003A" w:rsidRDefault="00A36E71" w:rsidP="001126CA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622254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 Bayern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:rsidR="00A36E71" w:rsidRDefault="00A36E71" w:rsidP="00A36E71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432052" w:rsidRDefault="00432052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CA" w:rsidRDefault="001126CA" w:rsidP="001468D7">
      <w:r>
        <w:separator/>
      </w:r>
    </w:p>
  </w:footnote>
  <w:footnote w:type="continuationSeparator" w:id="0">
    <w:p w:rsidR="001126CA" w:rsidRDefault="001126CA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>
      <w:t>, Bayern</w:t>
    </w:r>
    <w:r w:rsidR="006A1291">
      <w:t xml:space="preserve">, </w:t>
    </w:r>
    <w:r>
      <w:t>Foto- und Illustrationsmaterial</w:t>
    </w:r>
    <w:r w:rsidR="00221F4F">
      <w:t xml:space="preserve"> - </w:t>
    </w:r>
    <w:proofErr w:type="spellStart"/>
    <w:r w:rsidR="00221F4F">
      <w:t>Moustique</w:t>
    </w:r>
    <w:proofErr w:type="spellEnd"/>
  </w:p>
  <w:p w:rsidR="006A1291" w:rsidRDefault="006A12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31"/>
    <w:rsid w:val="00095BD9"/>
    <w:rsid w:val="001126CA"/>
    <w:rsid w:val="001468D7"/>
    <w:rsid w:val="00221F4F"/>
    <w:rsid w:val="002A6935"/>
    <w:rsid w:val="002F0F9D"/>
    <w:rsid w:val="003C32B7"/>
    <w:rsid w:val="003E2CE7"/>
    <w:rsid w:val="00432052"/>
    <w:rsid w:val="00583E1F"/>
    <w:rsid w:val="006A1291"/>
    <w:rsid w:val="006C6D24"/>
    <w:rsid w:val="00746C1A"/>
    <w:rsid w:val="00813AC3"/>
    <w:rsid w:val="00847589"/>
    <w:rsid w:val="008B664A"/>
    <w:rsid w:val="00942801"/>
    <w:rsid w:val="0097006B"/>
    <w:rsid w:val="00A36E71"/>
    <w:rsid w:val="00A42428"/>
    <w:rsid w:val="00A46013"/>
    <w:rsid w:val="00A559E9"/>
    <w:rsid w:val="00A91E4E"/>
    <w:rsid w:val="00BE7BE6"/>
    <w:rsid w:val="00BF504E"/>
    <w:rsid w:val="00C14680"/>
    <w:rsid w:val="00C4024E"/>
    <w:rsid w:val="00CB48C3"/>
    <w:rsid w:val="00CD3102"/>
    <w:rsid w:val="00D60ABA"/>
    <w:rsid w:val="00D77131"/>
    <w:rsid w:val="00DA1E70"/>
    <w:rsid w:val="00E462C9"/>
    <w:rsid w:val="00EB003A"/>
    <w:rsid w:val="00FA7D37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pdf_A4hoch.dot</Template>
  <TotalTime>0</TotalTime>
  <Pages>3</Pages>
  <Words>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11</cp:revision>
  <cp:lastPrinted>2017-11-30T14:24:00Z</cp:lastPrinted>
  <dcterms:created xsi:type="dcterms:W3CDTF">2017-11-29T17:25:00Z</dcterms:created>
  <dcterms:modified xsi:type="dcterms:W3CDTF">2017-12-15T15:19:00Z</dcterms:modified>
</cp:coreProperties>
</file>