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:rsidR="006A1291" w:rsidRDefault="0070383D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 xml:space="preserve">Les </w:t>
      </w:r>
      <w:r w:rsidR="00361280">
        <w:rPr>
          <w:b/>
          <w:bCs/>
        </w:rPr>
        <w:t>ami</w:t>
      </w:r>
      <w:r>
        <w:rPr>
          <w:b/>
          <w:bCs/>
        </w:rPr>
        <w:t>s du livre</w:t>
      </w:r>
      <w:r w:rsidR="00F84954">
        <w:rPr>
          <w:b/>
          <w:bCs/>
        </w:rPr>
        <w:t>: Léo, Marie, Me</w:t>
      </w:r>
      <w:r w:rsidR="004B32D1">
        <w:rPr>
          <w:b/>
          <w:bCs/>
        </w:rPr>
        <w:t>hd</w:t>
      </w:r>
      <w:r w:rsidR="00F84954">
        <w:rPr>
          <w:b/>
          <w:bCs/>
        </w:rPr>
        <w:t>i, Alex</w:t>
      </w:r>
      <w:r w:rsidR="004B32D1">
        <w:rPr>
          <w:b/>
          <w:bCs/>
        </w:rPr>
        <w:t>(andra)</w:t>
      </w:r>
      <w:r w:rsidR="00F84954">
        <w:rPr>
          <w:b/>
          <w:bCs/>
        </w:rPr>
        <w:t>, Jérôme</w:t>
      </w:r>
    </w:p>
    <w:p w:rsidR="006A1291" w:rsidRDefault="006A1291" w:rsidP="006A1291">
      <w:pPr>
        <w:pStyle w:val="ekvptranskript"/>
        <w:tabs>
          <w:tab w:val="left" w:pos="3544"/>
        </w:tabs>
        <w:rPr>
          <w:b/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041"/>
        <w:gridCol w:w="2495"/>
        <w:gridCol w:w="223"/>
        <w:gridCol w:w="1761"/>
      </w:tblGrid>
      <w:tr w:rsidR="00F84954" w:rsidTr="00591CC7">
        <w:tc>
          <w:tcPr>
            <w:tcW w:w="2802" w:type="dxa"/>
          </w:tcPr>
          <w:p w:rsidR="00F84954" w:rsidRDefault="00F84954">
            <w:r>
              <w:rPr>
                <w:noProof/>
              </w:rPr>
              <w:drawing>
                <wp:inline distT="0" distB="0" distL="0" distR="0" wp14:anchorId="1D0A4801" wp14:editId="2E7922CF">
                  <wp:extent cx="1293795" cy="1495425"/>
                  <wp:effectExtent l="0" t="0" r="1905" b="0"/>
                  <wp:docPr id="3" name="Grafik 3" descr="\\Sekv-rz1-fs3\pbfs\GYV_PBFS\03_Franzoesisch\05_DEC\02_Klasse_6\P030-11744_Dec_BY_14\622254_DUA1_BY\07_media_ordner\png_SB\png_neu\les amis et leur quartier\978-3-12-622262-4_dua300_Seite_003_Bild_0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kv-rz1-fs3\pbfs\GYV_PBFS\03_Franzoesisch\05_DEC\02_Klasse_6\P030-11744_Dec_BY_14\622254_DUA1_BY\07_media_ordner\png_SB\png_neu\les amis et leur quartier\978-3-12-622262-4_dua300_Seite_003_Bild_0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9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84954" w:rsidRDefault="00F84954">
            <w:r>
              <w:rPr>
                <w:noProof/>
              </w:rPr>
              <w:drawing>
                <wp:inline distT="0" distB="0" distL="0" distR="0" wp14:anchorId="78392DDF" wp14:editId="44A1B993">
                  <wp:extent cx="1000125" cy="1323975"/>
                  <wp:effectExtent l="0" t="0" r="9525" b="9525"/>
                  <wp:docPr id="4" name="Grafik 4" descr="\\Sekv-rz1-fs3\pbfs\GYV_PBFS\03_Franzoesisch\05_DEC\02_Klasse_6\P030-11744_Dec_BY_14\622254_DUA1_BY\07_media_ordner\png_SB\png_neu\les amis et leur quartier\978-3-12-622262-4_dua300_Seite_003_Bild_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kv-rz1-fs3\pbfs\GYV_PBFS\03_Franzoesisch\05_DEC\02_Klasse_6\P030-11744_Dec_BY_14\622254_DUA1_BY\07_media_ordner\png_SB\png_neu\les amis et leur quartier\978-3-12-622262-4_dua300_Seite_003_Bild_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</w:tcPr>
          <w:p w:rsidR="00F84954" w:rsidRDefault="00F84954">
            <w:r>
              <w:rPr>
                <w:noProof/>
              </w:rPr>
              <w:drawing>
                <wp:inline distT="0" distB="0" distL="0" distR="0" wp14:anchorId="0B591618" wp14:editId="73B15A73">
                  <wp:extent cx="1343025" cy="1562100"/>
                  <wp:effectExtent l="0" t="0" r="9525" b="0"/>
                  <wp:docPr id="44" name="Grafik 44" descr="\\Sekv-rz1-fs3\pbfs\GYV_PBFS\03_Franzoesisch\05_DEC\02_Klasse_6\P030-11744_Dec_BY_14\622254_DUA1_BY\07_media_ordner\png_SB\png_neu\les amis et leur quartier\978-3-12-622262-4_dua300_Seite_003_Bild_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kv-rz1-fs3\pbfs\GYV_PBFS\03_Franzoesisch\05_DEC\02_Klasse_6\P030-11744_Dec_BY_14\622254_DUA1_BY\07_media_ordner\png_SB\png_neu\les amis et leur quartier\978-3-12-622262-4_dua300_Seite_003_Bild_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F84954" w:rsidRDefault="00F84954">
            <w:r>
              <w:rPr>
                <w:noProof/>
              </w:rPr>
              <w:drawing>
                <wp:inline distT="0" distB="0" distL="0" distR="0" wp14:anchorId="75E7F5C5" wp14:editId="5ECC7A7B">
                  <wp:extent cx="981075" cy="1143000"/>
                  <wp:effectExtent l="0" t="0" r="9525" b="0"/>
                  <wp:docPr id="46" name="Grafik 46" descr="\\Sekv-rz1-fs3\pbfs\GYV_PBFS\03_Franzoesisch\05_DEC\02_Klasse_6\P030-11744_Dec_BY_14\622254_DUA1_BY\07_media_ordner\png_SB\png_neu\les amis et leur quartier\978-3-12-622262-4_dua300_Seite_003_Bild_0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kv-rz1-fs3\pbfs\GYV_PBFS\03_Franzoesisch\05_DEC\02_Klasse_6\P030-11744_Dec_BY_14\622254_DUA1_BY\07_media_ordner\png_SB\png_neu\les amis et leur quartier\978-3-12-622262-4_dua300_Seite_003_Bild_0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54" w:rsidTr="00591CC7">
        <w:tc>
          <w:tcPr>
            <w:tcW w:w="2802" w:type="dxa"/>
          </w:tcPr>
          <w:p w:rsidR="00F84954" w:rsidRDefault="00F84954">
            <w:r>
              <w:rPr>
                <w:noProof/>
              </w:rPr>
              <w:drawing>
                <wp:inline distT="0" distB="0" distL="0" distR="0" wp14:anchorId="46E9F038" wp14:editId="17B16019">
                  <wp:extent cx="1219200" cy="1457325"/>
                  <wp:effectExtent l="0" t="0" r="0" b="9525"/>
                  <wp:docPr id="56" name="Grafik 56" descr="\\Sekv-rz1-fs3\pbfs\GYV_PBFS\03_Franzoesisch\05_DEC\02_Klasse_6\P030-11744_Dec_BY_14\622254_DUA1_BY\07_media_ordner\png_SB\png_neu\les amis et leur quartier\978-3-12-622262-4_dua300_Seite_003_Bild_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kv-rz1-fs3\pbfs\GYV_PBFS\03_Franzoesisch\05_DEC\02_Klasse_6\P030-11744_Dec_BY_14\622254_DUA1_BY\07_media_ordner\png_SB\png_neu\les amis et leur quartier\978-3-12-622262-4_dua300_Seite_003_Bild_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4"/>
          </w:tcPr>
          <w:p w:rsidR="00F84954" w:rsidRDefault="00F84954">
            <w:r>
              <w:rPr>
                <w:noProof/>
              </w:rPr>
              <w:drawing>
                <wp:inline distT="0" distB="0" distL="0" distR="0" wp14:anchorId="0AC06B10" wp14:editId="12D7FF56">
                  <wp:extent cx="3162300" cy="2125480"/>
                  <wp:effectExtent l="0" t="0" r="0" b="8255"/>
                  <wp:docPr id="61" name="Grafik 61" descr="\\Sekv-rz1-fs3\pbfs\GYV_PBFS\03_Franzoesisch\05_DEC\02_Klasse_6\P030-11744_Dec_BY_14\622254_DUA1_BY\07_media_ordner\png_SB\png_neu\les amis et leur quartier\978-3-12-622262-4_dua300_Seite_003_Bild_0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kv-rz1-fs3\pbfs\GYV_PBFS\03_Franzoesisch\05_DEC\02_Klasse_6\P030-11744_Dec_BY_14\622254_DUA1_BY\07_media_ordner\png_SB\png_neu\les amis et leur quartier\978-3-12-622262-4_dua300_Seite_003_Bild_0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2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BA" w:rsidTr="00591CC7">
        <w:tc>
          <w:tcPr>
            <w:tcW w:w="2802" w:type="dxa"/>
          </w:tcPr>
          <w:p w:rsidR="00A42428" w:rsidRDefault="00A42428"/>
        </w:tc>
        <w:tc>
          <w:tcPr>
            <w:tcW w:w="2041" w:type="dxa"/>
          </w:tcPr>
          <w:p w:rsidR="00A42428" w:rsidRDefault="00A42428"/>
        </w:tc>
        <w:tc>
          <w:tcPr>
            <w:tcW w:w="2495" w:type="dxa"/>
          </w:tcPr>
          <w:p w:rsidR="00A42428" w:rsidRDefault="00A42428"/>
        </w:tc>
        <w:tc>
          <w:tcPr>
            <w:tcW w:w="1984" w:type="dxa"/>
            <w:gridSpan w:val="2"/>
          </w:tcPr>
          <w:p w:rsidR="00A42428" w:rsidRDefault="00A42428"/>
        </w:tc>
      </w:tr>
      <w:tr w:rsidR="00A42428" w:rsidTr="00591CC7">
        <w:tc>
          <w:tcPr>
            <w:tcW w:w="2802" w:type="dxa"/>
          </w:tcPr>
          <w:p w:rsidR="00A42428" w:rsidRDefault="00F84954">
            <w:r>
              <w:rPr>
                <w:noProof/>
              </w:rPr>
              <w:drawing>
                <wp:inline distT="0" distB="0" distL="0" distR="0" wp14:anchorId="7969EFDE" wp14:editId="7024056A">
                  <wp:extent cx="1162050" cy="1524000"/>
                  <wp:effectExtent l="0" t="0" r="0" b="0"/>
                  <wp:docPr id="77" name="Grafik 77" descr="\\Sekv-rz1-fs3\pbfs\GYV_PBFS\03_Franzoesisch\05_DEC\02_Klasse_6\P030-11744_Dec_BY_14\622254_DUA1_BY\07_media_ordner\png_SB\png_neu\Unite_3\978-3-12-622262-4_dua300_Seite_057_Bild_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kv-rz1-fs3\pbfs\GYV_PBFS\03_Franzoesisch\05_DEC\02_Klasse_6\P030-11744_Dec_BY_14\622254_DUA1_BY\07_media_ordner\png_SB\png_neu\Unite_3\978-3-12-622262-4_dua300_Seite_057_Bild_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A42428" w:rsidRDefault="00F84954">
            <w:r>
              <w:rPr>
                <w:noProof/>
              </w:rPr>
              <w:drawing>
                <wp:inline distT="0" distB="0" distL="0" distR="0" wp14:anchorId="30F0B7C2" wp14:editId="1DC657E2">
                  <wp:extent cx="1230923" cy="1371600"/>
                  <wp:effectExtent l="0" t="0" r="7620" b="0"/>
                  <wp:docPr id="79" name="Grafik 79" descr="\\Sekv-rz1-fs3\pbfs\GYV_PBFS\03_Franzoesisch\05_DEC\02_Klasse_6\P030-11744_Dec_BY_14\622254_DUA1_BY\07_media_ordner\png_SB\png_neu\Unite_3\978-3-12-622262-4_dua300_Seite_053_Bild_0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kv-rz1-fs3\pbfs\GYV_PBFS\03_Franzoesisch\05_DEC\02_Klasse_6\P030-11744_Dec_BY_14\622254_DUA1_BY\07_media_ordner\png_SB\png_neu\Unite_3\978-3-12-622262-4_dua300_Seite_053_Bild_0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2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A42428" w:rsidRDefault="00F84954">
            <w:r>
              <w:rPr>
                <w:noProof/>
              </w:rPr>
              <w:drawing>
                <wp:inline distT="0" distB="0" distL="0" distR="0" wp14:anchorId="5D263ABD" wp14:editId="1EA842FF">
                  <wp:extent cx="990600" cy="1504950"/>
                  <wp:effectExtent l="0" t="0" r="0" b="0"/>
                  <wp:docPr id="80" name="Grafik 80" descr="\\Sekv-rz1-fs3\pbfs\GYV_PBFS\03_Franzoesisch\05_DEC\02_Klasse_6\P030-11744_Dec_BY_14\622254_DUA1_BY\07_media_ordner\png_SB\png_neu\Unite_3\978-3-12-622262-4_dua300_Seite_053_Bild_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kv-rz1-fs3\pbfs\GYV_PBFS\03_Franzoesisch\05_DEC\02_Klasse_6\P030-11744_Dec_BY_14\622254_DUA1_BY\07_media_ordner\png_SB\png_neu\Unite_3\978-3-12-622262-4_dua300_Seite_053_Bild_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A42428" w:rsidRDefault="00A42428"/>
        </w:tc>
      </w:tr>
      <w:tr w:rsidR="00D60ABA" w:rsidTr="00591CC7">
        <w:tc>
          <w:tcPr>
            <w:tcW w:w="2802" w:type="dxa"/>
          </w:tcPr>
          <w:p w:rsidR="00D60ABA" w:rsidRDefault="00D60ABA"/>
        </w:tc>
        <w:tc>
          <w:tcPr>
            <w:tcW w:w="4536" w:type="dxa"/>
            <w:gridSpan w:val="2"/>
          </w:tcPr>
          <w:p w:rsidR="00D60ABA" w:rsidRDefault="00D60ABA"/>
        </w:tc>
        <w:tc>
          <w:tcPr>
            <w:tcW w:w="1984" w:type="dxa"/>
            <w:gridSpan w:val="2"/>
          </w:tcPr>
          <w:p w:rsidR="00D60ABA" w:rsidRDefault="00D60ABA"/>
        </w:tc>
      </w:tr>
      <w:tr w:rsidR="00361280" w:rsidTr="00591CC7">
        <w:tc>
          <w:tcPr>
            <w:tcW w:w="2802" w:type="dxa"/>
          </w:tcPr>
          <w:p w:rsidR="00361280" w:rsidRDefault="003612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FD661C" wp14:editId="7C42F871">
                  <wp:extent cx="800100" cy="723900"/>
                  <wp:effectExtent l="0" t="0" r="0" b="0"/>
                  <wp:docPr id="83" name="Grafik 83" descr="\\Sekv-rz1-fs3\pbfs\GYV_PBFS\03_Franzoesisch\05_DEC\02_Klasse_6\P030-11744_Dec_BY_14\622254_DUA1_BY\07_media_ordner\png_SB\png_neu\978-3-12-622262-4_dua300_Seite_148_Bild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kv-rz1-fs3\pbfs\GYV_PBFS\03_Franzoesisch\05_DEC\02_Klasse_6\P030-11744_Dec_BY_14\622254_DUA1_BY\07_media_ordner\png_SB\png_neu\978-3-12-622262-4_dua300_Seite_148_Bild_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361280" w:rsidRDefault="003612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1F0B3" wp14:editId="6CBBE15C">
                  <wp:extent cx="1162050" cy="657225"/>
                  <wp:effectExtent l="0" t="0" r="0" b="9525"/>
                  <wp:docPr id="84" name="Grafik 84" descr="\\Sekv-rz1-fs3\pbfs\GYV_PBFS\03_Franzoesisch\05_DEC\02_Klasse_6\P030-11744_Dec_BY_14\622254_DUA1_BY\07_media_ordner\png_SB\png_neu\978-3-12-622262-4_dua300_Seite_148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kv-rz1-fs3\pbfs\GYV_PBFS\03_Franzoesisch\05_DEC\02_Klasse_6\P030-11744_Dec_BY_14\622254_DUA1_BY\07_media_ordner\png_SB\png_neu\978-3-12-622262-4_dua300_Seite_148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gridSpan w:val="3"/>
          </w:tcPr>
          <w:p w:rsidR="00361280" w:rsidRDefault="003612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17A8F" wp14:editId="5F87AEC4">
                  <wp:extent cx="2362200" cy="961225"/>
                  <wp:effectExtent l="0" t="0" r="0" b="0"/>
                  <wp:docPr id="81" name="Grafik 81" descr="\\Sekv-rz1-fs3\pbfs\GYV_PBFS\03_Franzoesisch\05_DEC\02_Klasse_6\P030-11744_Dec_BY_14\622254_DUA1_BY\07_media_ordner\png_SB\png_neu\Unite_4\a voir\978-3-12-622262-4_dua300_Seite_066_Bild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kv-rz1-fs3\pbfs\GYV_PBFS\03_Franzoesisch\05_DEC\02_Klasse_6\P030-11744_Dec_BY_14\622254_DUA1_BY\07_media_ordner\png_SB\png_neu\Unite_4\a voir\978-3-12-622262-4_dua300_Seite_066_Bild_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6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D37" w:rsidRDefault="00FA7D37"/>
    <w:p w:rsidR="00F84954" w:rsidRDefault="00C254E2">
      <w:r>
        <w:rPr>
          <w:noProof/>
        </w:rPr>
        <w:drawing>
          <wp:inline distT="0" distB="0" distL="0" distR="0">
            <wp:extent cx="2781300" cy="977418"/>
            <wp:effectExtent l="0" t="0" r="0" b="0"/>
            <wp:docPr id="2" name="Grafik 2" descr="L:\GYV_PBFS\03_Franzoesisch\05_DEC\02_Klasse_6\P030-11744_Dec_BY_14\622254_DUA1_BY\07_media_ordner\png_SB\png_neu\Unite_5\978-3-12-622262-4_dua300_Seite_086_Bild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GYV_PBFS\03_Franzoesisch\05_DEC\02_Klasse_6\P030-11744_Dec_BY_14\622254_DUA1_BY\07_media_ordner\png_SB\png_neu\Unite_5\978-3-12-622262-4_dua300_Seite_086_Bild_00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16" cy="9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954" w:rsidSect="0043205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CA" w:rsidRDefault="001126CA" w:rsidP="001468D7">
      <w:r>
        <w:separator/>
      </w:r>
    </w:p>
  </w:endnote>
  <w:endnote w:type="continuationSeparator" w:id="0">
    <w:p w:rsidR="001126CA" w:rsidRDefault="001126CA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2D1" w:rsidRDefault="004B32D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6"/>
      <w:gridCol w:w="3455"/>
      <w:gridCol w:w="1985"/>
      <w:gridCol w:w="2594"/>
      <w:gridCol w:w="534"/>
    </w:tblGrid>
    <w:tr w:rsidR="004B32D1" w:rsidTr="005576BB">
      <w:tc>
        <w:tcPr>
          <w:tcW w:w="1076" w:type="dxa"/>
        </w:tcPr>
        <w:p w:rsidR="004B32D1" w:rsidRDefault="004B32D1" w:rsidP="001126CA">
          <w:pPr>
            <w:pStyle w:val="pdffusszeile"/>
            <w:spacing w:before="0" w:line="240" w:lineRule="auto"/>
          </w:pPr>
          <w:r>
            <w:drawing>
              <wp:inline distT="0" distB="0" distL="0" distR="0" wp14:anchorId="0A4B80B4" wp14:editId="0D95321D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5" w:type="dxa"/>
        </w:tcPr>
        <w:p w:rsidR="004B32D1" w:rsidRPr="00EB003A" w:rsidRDefault="004B32D1" w:rsidP="001126CA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2018 | www.klett.de</w:t>
          </w:r>
          <w:bookmarkStart w:id="0" w:name="_GoBack"/>
          <w:bookmarkEnd w:id="0"/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5" w:type="dxa"/>
        </w:tcPr>
        <w:p w:rsidR="004B32D1" w:rsidRPr="004B32D1" w:rsidRDefault="004B32D1" w:rsidP="001126CA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4B32D1">
            <w:rPr>
              <w:rFonts w:asciiTheme="minorHAnsi" w:hAnsiTheme="minorHAnsi"/>
              <w:b/>
              <w:sz w:val="12"/>
              <w:szCs w:val="12"/>
            </w:rPr>
            <w:t xml:space="preserve">Bildquellen: </w:t>
          </w:r>
          <w:r w:rsidRPr="004B32D1">
            <w:rPr>
              <w:rFonts w:asciiTheme="minorHAnsi" w:hAnsiTheme="minorHAnsi"/>
              <w:sz w:val="12"/>
              <w:szCs w:val="12"/>
            </w:rPr>
            <w:t>Ernst Klett Verlag GmbH,</w:t>
          </w:r>
          <w:r w:rsidRPr="004B32D1">
            <w:rPr>
              <w:rFonts w:asciiTheme="minorHAnsi" w:hAnsiTheme="minorHAnsi"/>
              <w:b/>
              <w:sz w:val="12"/>
              <w:szCs w:val="12"/>
            </w:rPr>
            <w:t xml:space="preserve"> </w:t>
          </w:r>
          <w:r w:rsidRPr="004B32D1">
            <w:rPr>
              <w:rStyle w:val="left-buffer"/>
              <w:rFonts w:asciiTheme="minorHAnsi" w:hAnsiTheme="minorHAnsi"/>
              <w:sz w:val="12"/>
              <w:szCs w:val="12"/>
            </w:rPr>
            <w:t>Fotograf: Bill Akwa Bétotè</w:t>
          </w:r>
          <w:r>
            <w:rPr>
              <w:rStyle w:val="left-buffer"/>
              <w:rFonts w:asciiTheme="minorHAnsi" w:hAnsiTheme="minorHAnsi"/>
              <w:sz w:val="12"/>
              <w:szCs w:val="12"/>
            </w:rPr>
            <w:t>; Illustrationen: François Davot</w:t>
          </w:r>
        </w:p>
      </w:tc>
      <w:tc>
        <w:tcPr>
          <w:tcW w:w="2594" w:type="dxa"/>
        </w:tcPr>
        <w:p w:rsidR="004B32D1" w:rsidRPr="00EB003A" w:rsidRDefault="004B32D1" w:rsidP="001126CA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622254 </w:t>
          </w:r>
          <w:proofErr w:type="spellStart"/>
          <w:r w:rsidRPr="00EB003A">
            <w:rPr>
              <w:rFonts w:asciiTheme="minorHAnsi" w:hAnsiTheme="minorHAnsi"/>
              <w:sz w:val="12"/>
              <w:szCs w:val="12"/>
            </w:rPr>
            <w:t>Découvertes</w:t>
          </w:r>
          <w:proofErr w:type="spellEnd"/>
          <w:r w:rsidRPr="00EB003A">
            <w:rPr>
              <w:rFonts w:asciiTheme="minorHAnsi" w:hAnsiTheme="minorHAnsi"/>
              <w:sz w:val="12"/>
              <w:szCs w:val="12"/>
            </w:rPr>
            <w:t xml:space="preserve"> 1, Bayern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534" w:type="dxa"/>
        </w:tcPr>
        <w:p w:rsidR="004B32D1" w:rsidRDefault="004B32D1" w:rsidP="00CB48C3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 w:rsidR="005576BB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432052" w:rsidRDefault="00432052">
    <w:pPr>
      <w:pStyle w:val="Fuzeile"/>
      <w:spacing w:line="57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2D1" w:rsidRDefault="004B32D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CA" w:rsidRDefault="001126CA" w:rsidP="001468D7">
      <w:r>
        <w:separator/>
      </w:r>
    </w:p>
  </w:footnote>
  <w:footnote w:type="continuationSeparator" w:id="0">
    <w:p w:rsidR="001126CA" w:rsidRDefault="001126CA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2D1" w:rsidRDefault="004B32D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91" w:rsidRDefault="00A42428" w:rsidP="00D77131">
    <w:pPr>
      <w:pStyle w:val="berschrift2"/>
      <w:pBdr>
        <w:bottom w:val="single" w:sz="4" w:space="1" w:color="auto"/>
      </w:pBdr>
    </w:pPr>
    <w:proofErr w:type="spellStart"/>
    <w:r>
      <w:t>Découvertes</w:t>
    </w:r>
    <w:proofErr w:type="spellEnd"/>
    <w:r>
      <w:t>, Bayern</w:t>
    </w:r>
    <w:r w:rsidR="006A1291">
      <w:t xml:space="preserve">, </w:t>
    </w:r>
    <w:r>
      <w:t>Foto- und Illustrationsmaterial</w:t>
    </w:r>
    <w:r w:rsidR="006B7234">
      <w:t xml:space="preserve"> - les amis</w:t>
    </w:r>
  </w:p>
  <w:p w:rsidR="006A1291" w:rsidRDefault="006A129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2D1" w:rsidRDefault="004B32D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31"/>
    <w:rsid w:val="001126CA"/>
    <w:rsid w:val="001468D7"/>
    <w:rsid w:val="00154B45"/>
    <w:rsid w:val="002A6935"/>
    <w:rsid w:val="002F0F9D"/>
    <w:rsid w:val="00361280"/>
    <w:rsid w:val="003C32B7"/>
    <w:rsid w:val="003E2CE7"/>
    <w:rsid w:val="00404942"/>
    <w:rsid w:val="00432052"/>
    <w:rsid w:val="004B32D1"/>
    <w:rsid w:val="005576BB"/>
    <w:rsid w:val="00583E1F"/>
    <w:rsid w:val="00591CC7"/>
    <w:rsid w:val="006A1291"/>
    <w:rsid w:val="006B7234"/>
    <w:rsid w:val="006C6D24"/>
    <w:rsid w:val="0070383D"/>
    <w:rsid w:val="00813AC3"/>
    <w:rsid w:val="00847589"/>
    <w:rsid w:val="008B664A"/>
    <w:rsid w:val="00942801"/>
    <w:rsid w:val="0097006B"/>
    <w:rsid w:val="00A42428"/>
    <w:rsid w:val="00A46013"/>
    <w:rsid w:val="00A559E9"/>
    <w:rsid w:val="00A91E4E"/>
    <w:rsid w:val="00BE7BE6"/>
    <w:rsid w:val="00C254E2"/>
    <w:rsid w:val="00C4024E"/>
    <w:rsid w:val="00CB48C3"/>
    <w:rsid w:val="00CD3102"/>
    <w:rsid w:val="00D60ABA"/>
    <w:rsid w:val="00D77131"/>
    <w:rsid w:val="00E462C9"/>
    <w:rsid w:val="00EB003A"/>
    <w:rsid w:val="00F84954"/>
    <w:rsid w:val="00FA7D37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4B32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4B3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pdf_A4hoch.dot</Template>
  <TotalTime>0</TotalTime>
  <Pages>1</Pages>
  <Words>9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10</cp:revision>
  <cp:lastPrinted>2017-11-30T14:25:00Z</cp:lastPrinted>
  <dcterms:created xsi:type="dcterms:W3CDTF">2017-11-29T17:41:00Z</dcterms:created>
  <dcterms:modified xsi:type="dcterms:W3CDTF">2017-12-15T15:26:00Z</dcterms:modified>
</cp:coreProperties>
</file>