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EBC" w:rsidRDefault="001C4EBC" w:rsidP="001C4EBC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Unité 4</w:t>
      </w:r>
    </w:p>
    <w:p w:rsidR="001C4EBC" w:rsidRDefault="001C4EBC" w:rsidP="001C4EBC">
      <w:pPr>
        <w:pStyle w:val="ekvptranskript"/>
        <w:tabs>
          <w:tab w:val="left" w:pos="3544"/>
        </w:tabs>
        <w:rPr>
          <w:b/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270"/>
        <w:gridCol w:w="224"/>
        <w:gridCol w:w="224"/>
        <w:gridCol w:w="2959"/>
        <w:gridCol w:w="1913"/>
        <w:gridCol w:w="1913"/>
      </w:tblGrid>
      <w:tr w:rsidR="001C4EBC" w:rsidTr="005B7E29">
        <w:tc>
          <w:tcPr>
            <w:tcW w:w="6124" w:type="dxa"/>
            <w:gridSpan w:val="5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4C43F929" wp14:editId="66BA778E">
                  <wp:extent cx="2600325" cy="1714733"/>
                  <wp:effectExtent l="0" t="0" r="0" b="0"/>
                  <wp:docPr id="66" name="Grafik 66" descr="L:\GYV_PBFS\03_Franzoesisch\05_DEC\02_Klasse_6\P030-11744_Dec_BY_14\622254_DUA1_BY\07_media_ordner\png_SB\png_neu\Unite_4\978-3-12-622262-4_dua300_Seite_066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:\GYV_PBFS\03_Franzoesisch\05_DEC\02_Klasse_6\P030-11744_Dec_BY_14\622254_DUA1_BY\07_media_ordner\png_SB\png_neu\Unite_4\978-3-12-622262-4_dua300_Seite_066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1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1A895E60" wp14:editId="22F64FE9">
                  <wp:extent cx="1943100" cy="1799698"/>
                  <wp:effectExtent l="0" t="0" r="0" b="0"/>
                  <wp:docPr id="67" name="Grafik 67" descr="L:\GYV_PBFS\03_Franzoesisch\05_DEC\02_Klasse_6\P030-11744_Dec_BY_14\622254_DUA1_BY\07_media_ordner\png_SB\png_neu\Unite_4\978-3-12-622262-4_dua300_Seite_078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:\GYV_PBFS\03_Franzoesisch\05_DEC\02_Klasse_6\P030-11744_Dec_BY_14\622254_DUA1_BY\07_media_ordner\png_SB\png_neu\Unite_4\978-3-12-622262-4_dua300_Seite_078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BC" w:rsidTr="005B7E29">
        <w:tc>
          <w:tcPr>
            <w:tcW w:w="6124" w:type="dxa"/>
            <w:gridSpan w:val="5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27DF5D7C" wp14:editId="3F1222E8">
                  <wp:extent cx="2581275" cy="1971675"/>
                  <wp:effectExtent l="0" t="0" r="9525" b="9525"/>
                  <wp:docPr id="68" name="Grafik 68" descr="L:\GYV_PBFS\03_Franzoesisch\05_DEC\02_Klasse_6\P030-11744_Dec_BY_14\622254_DUA1_BY\07_media_ordner\png_SB\png_neu\Unite_4\978-3-12-622262-4_dua300_Seite_078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:\GYV_PBFS\03_Franzoesisch\05_DEC\02_Klasse_6\P030-11744_Dec_BY_14\622254_DUA1_BY\07_media_ordner\png_SB\png_neu\Unite_4\978-3-12-622262-4_dua300_Seite_078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35D1F559" wp14:editId="52BE33B8">
                  <wp:extent cx="2581275" cy="2295525"/>
                  <wp:effectExtent l="0" t="0" r="9525" b="9525"/>
                  <wp:docPr id="69" name="Grafik 69" descr="L:\GYV_PBFS\03_Franzoesisch\05_DEC\02_Klasse_6\P030-11744_Dec_BY_14\622254_DUA1_BY\07_media_ordner\png_SB\png_neu\Unite_4\978-3-12-622262-4_dua300_Seite_078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GYV_PBFS\03_Franzoesisch\05_DEC\02_Klasse_6\P030-11744_Dec_BY_14\622254_DUA1_BY\07_media_ordner\png_SB\png_neu\Unite_4\978-3-12-622262-4_dua300_Seite_078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BC" w:rsidTr="005B7E29">
        <w:tc>
          <w:tcPr>
            <w:tcW w:w="6124" w:type="dxa"/>
            <w:gridSpan w:val="5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703FC22A" wp14:editId="5908AD8F">
                  <wp:extent cx="2133600" cy="1562100"/>
                  <wp:effectExtent l="0" t="0" r="0" b="0"/>
                  <wp:docPr id="70" name="Grafik 70" descr="L:\GYV_PBFS\03_Franzoesisch\05_DEC\02_Klasse_6\P030-11744_Dec_BY_14\622254_DUA1_BY\07_media_ordner\png_SB\png_neu\Unite_4\978-3-12-622262-4_dua300_Seite_075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:\GYV_PBFS\03_Franzoesisch\05_DEC\02_Klasse_6\P030-11744_Dec_BY_14\622254_DUA1_BY\07_media_ordner\png_SB\png_neu\Unite_4\978-3-12-622262-4_dua300_Seite_075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3CF71ACB" wp14:editId="6ECBC166">
                  <wp:extent cx="2733675" cy="1781175"/>
                  <wp:effectExtent l="0" t="0" r="9525" b="9525"/>
                  <wp:docPr id="71" name="Grafik 71" descr="L:\GYV_PBFS\03_Franzoesisch\05_DEC\02_Klasse_6\P030-11744_Dec_BY_14\622254_DUA1_BY\07_media_ordner\png_SB\png_neu\Unite_4\978-3-12-622262-4_dua300_Seite_074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:\GYV_PBFS\03_Franzoesisch\05_DEC\02_Klasse_6\P030-11744_Dec_BY_14\622254_DUA1_BY\07_media_ordner\png_SB\png_neu\Unite_4\978-3-12-622262-4_dua300_Seite_074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BC" w:rsidTr="005B7E29">
        <w:tc>
          <w:tcPr>
            <w:tcW w:w="2967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3157" w:type="dxa"/>
            <w:gridSpan w:val="4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1C4EBC" w:rsidTr="005B7E29">
        <w:tc>
          <w:tcPr>
            <w:tcW w:w="2967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01BB250F" wp14:editId="03896EA5">
                  <wp:extent cx="914400" cy="895350"/>
                  <wp:effectExtent l="0" t="0" r="0" b="0"/>
                  <wp:docPr id="72" name="Grafik 72" descr="L:\GYV_PBFS\03_Franzoesisch\05_DEC\02_Klasse_6\P030-11744_Dec_BY_14\622254_DUA1_BY\07_media_ordner\png_SB\png_neu\Unite_4\978-3-12-622262-4_dua300_Seite_081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:\GYV_PBFS\03_Franzoesisch\05_DEC\02_Klasse_6\P030-11744_Dec_BY_14\622254_DUA1_BY\07_media_ordner\png_SB\png_neu\Unite_4\978-3-12-622262-4_dua300_Seite_081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  <w:gridSpan w:val="4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4A665A47" wp14:editId="53A23851">
                  <wp:extent cx="2571750" cy="1352550"/>
                  <wp:effectExtent l="0" t="0" r="0" b="0"/>
                  <wp:docPr id="73" name="Grafik 73" descr="L:\GYV_PBFS\03_Franzoesisch\05_DEC\02_Klasse_6\P030-11744_Dec_BY_14\622254_DUA1_BY\07_media_ordner\png_SB\png_neu\Unite_4\978-3-12-622262-4_dua300_Seite_081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:\GYV_PBFS\03_Franzoesisch\05_DEC\02_Klasse_6\P030-11744_Dec_BY_14\622254_DUA1_BY\07_media_ordner\png_SB\png_neu\Unite_4\978-3-12-622262-4_dua300_Seite_081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11576E85" wp14:editId="623797CA">
                  <wp:extent cx="2472069" cy="1181100"/>
                  <wp:effectExtent l="0" t="0" r="4445" b="0"/>
                  <wp:docPr id="74" name="Grafik 74" descr="L:\GYV_PBFS\03_Franzoesisch\05_DEC\02_Klasse_6\P030-11744_Dec_BY_14\622254_DUA1_BY\07_media_ordner\png_SB\png_neu\Unite_4\978-3-12-622262-4_dua300_Seite_082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:\GYV_PBFS\03_Franzoesisch\05_DEC\02_Klasse_6\P030-11744_Dec_BY_14\622254_DUA1_BY\07_media_ordner\png_SB\png_neu\Unite_4\978-3-12-622262-4_dua300_Seite_082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701" cy="118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BC" w:rsidTr="005B7E29">
        <w:tc>
          <w:tcPr>
            <w:tcW w:w="6124" w:type="dxa"/>
            <w:gridSpan w:val="5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lastRenderedPageBreak/>
              <w:drawing>
                <wp:inline distT="0" distB="0" distL="0" distR="0" wp14:anchorId="14A9E86E" wp14:editId="55468FF0">
                  <wp:extent cx="2581275" cy="1343025"/>
                  <wp:effectExtent l="0" t="0" r="9525" b="9525"/>
                  <wp:docPr id="75" name="Grafik 75" descr="L:\GYV_PBFS\03_Franzoesisch\05_DEC\02_Klasse_6\P030-11744_Dec_BY_14\622254_DUA1_BY\07_media_ordner\png_SB\png_neu\Unite_4\978-3-12-622262-4_dua300_Seite_082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:\GYV_PBFS\03_Franzoesisch\05_DEC\02_Klasse_6\P030-11744_Dec_BY_14\622254_DUA1_BY\07_media_ordner\png_SB\png_neu\Unite_4\978-3-12-622262-4_dua300_Seite_082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0F0CCB13" wp14:editId="78D7460E">
                  <wp:extent cx="2466975" cy="1274452"/>
                  <wp:effectExtent l="0" t="0" r="0" b="1905"/>
                  <wp:docPr id="76" name="Grafik 76" descr="L:\GYV_PBFS\03_Franzoesisch\05_DEC\02_Klasse_6\P030-11744_Dec_BY_14\622254_DUA1_BY\07_media_ordner\png_SB\png_neu\Unite_4\978-3-12-622262-4_dua300_Seite_082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:\GYV_PBFS\03_Franzoesisch\05_DEC\02_Klasse_6\P030-11744_Dec_BY_14\622254_DUA1_BY\07_media_ordner\png_SB\png_neu\Unite_4\978-3-12-622262-4_dua300_Seite_082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7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BC" w:rsidTr="005B7E29">
        <w:tc>
          <w:tcPr>
            <w:tcW w:w="2967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3157" w:type="dxa"/>
            <w:gridSpan w:val="4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5B7E29" w:rsidTr="005B7E29">
        <w:tc>
          <w:tcPr>
            <w:tcW w:w="6124" w:type="dxa"/>
            <w:gridSpan w:val="5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66452BE8" wp14:editId="06B2401F">
                  <wp:extent cx="2581275" cy="1343025"/>
                  <wp:effectExtent l="0" t="0" r="9525" b="9525"/>
                  <wp:docPr id="6" name="Grafik 6" descr="L:\GYV_PBFS\03_Franzoesisch\05_DEC\02_Klasse_6\P030-11744_Dec_BY_14\622254_DUA1_BY\07_media_ordner\png_SB\png_neu\Unite_4\978-3-12-622262-4_dua300_Seite_082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3_Franzoesisch\05_DEC\02_Klasse_6\P030-11744_Dec_BY_14\622254_DUA1_BY\07_media_ordner\png_SB\png_neu\Unite_4\978-3-12-622262-4_dua300_Seite_082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5B7E29" w:rsidTr="005B7E29">
        <w:tc>
          <w:tcPr>
            <w:tcW w:w="2967" w:type="dxa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3157" w:type="dxa"/>
            <w:gridSpan w:val="4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5B7E29" w:rsidRDefault="005B7E2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1C4EBC" w:rsidTr="005B7E29">
        <w:tc>
          <w:tcPr>
            <w:tcW w:w="6124" w:type="dxa"/>
            <w:gridSpan w:val="5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30E13617" wp14:editId="4AE4E33A">
                  <wp:extent cx="2762250" cy="2305050"/>
                  <wp:effectExtent l="0" t="0" r="0" b="0"/>
                  <wp:docPr id="102" name="Grafik 102" descr="L:\GYV_PBFS\03_Franzoesisch\05_DEC\02_Klasse_6\P030-11744_Dec_BY_14\622254_DUA1_BY\07_media_ordner\png_SB\png_neu\Unite_4\978-3-12-622262-4_dua300_Seite_075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:\GYV_PBFS\03_Franzoesisch\05_DEC\02_Klasse_6\P030-11744_Dec_BY_14\622254_DUA1_BY\07_media_ordner\png_SB\png_neu\Unite_4\978-3-12-622262-4_dua300_Seite_075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1C4EBC" w:rsidRDefault="001C4EBC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0C10D6" w:rsidTr="005B7E29">
        <w:tc>
          <w:tcPr>
            <w:tcW w:w="6124" w:type="dxa"/>
            <w:gridSpan w:val="5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0C10D6" w:rsidTr="005B7E29">
        <w:tc>
          <w:tcPr>
            <w:tcW w:w="3248" w:type="dxa"/>
            <w:gridSpan w:val="2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6CDD79C5" wp14:editId="07957813">
                  <wp:extent cx="1228725" cy="1028700"/>
                  <wp:effectExtent l="0" t="0" r="9525" b="0"/>
                  <wp:docPr id="106" name="Grafik 106" descr="L:\GYV_PBFS\03_Franzoesisch\05_DEC\02_Klasse_6\P030-11744_Dec_BY_14\622254_DUA1_BY\07_media_ordner\png_SB\png_neu\Unite_4\a voir\978-3-12-622262-4_dua300_Seite_071_Bild_0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:\GYV_PBFS\03_Franzoesisch\05_DEC\02_Klasse_6\P030-11744_Dec_BY_14\622254_DUA1_BY\07_media_ordner\png_SB\png_neu\Unite_4\a voir\978-3-12-622262-4_dua300_Seite_071_Bild_0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gridSpan w:val="3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0C2C2DF9" wp14:editId="15EC5E5C">
                  <wp:extent cx="1219200" cy="1028700"/>
                  <wp:effectExtent l="0" t="0" r="0" b="0"/>
                  <wp:docPr id="107" name="Grafik 107" descr="L:\GYV_PBFS\03_Franzoesisch\05_DEC\02_Klasse_6\P030-11744_Dec_BY_14\622254_DUA1_BY\07_media_ordner\png_SB\png_neu\Unite_4\a voir\978-3-12-622262-4_dua300_Seite_071_Bild_0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:\GYV_PBFS\03_Franzoesisch\05_DEC\02_Klasse_6\P030-11744_Dec_BY_14\622254_DUA1_BY\07_media_ordner\png_SB\png_neu\Unite_4\a voir\978-3-12-622262-4_dua300_Seite_071_Bild_02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27ECAC0A" wp14:editId="3D90D373">
                  <wp:extent cx="1219200" cy="1000125"/>
                  <wp:effectExtent l="0" t="0" r="0" b="9525"/>
                  <wp:docPr id="108" name="Grafik 108" descr="L:\GYV_PBFS\03_Franzoesisch\05_DEC\02_Klasse_6\P030-11744_Dec_BY_14\622254_DUA1_BY\07_media_ordner\png_SB\png_neu\Unite_4\a voir\978-3-12-622262-4_dua300_Seite_071_Bild_0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:\GYV_PBFS\03_Franzoesisch\05_DEC\02_Klasse_6\P030-11744_Dec_BY_14\622254_DUA1_BY\07_media_ordner\png_SB\png_neu\Unite_4\a voir\978-3-12-622262-4_dua300_Seite_071_Bild_02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780CB81E" wp14:editId="1B0052D5">
                  <wp:extent cx="1219200" cy="1009650"/>
                  <wp:effectExtent l="0" t="0" r="0" b="0"/>
                  <wp:docPr id="109" name="Grafik 109" descr="L:\GYV_PBFS\03_Franzoesisch\05_DEC\02_Klasse_6\P030-11744_Dec_BY_14\622254_DUA1_BY\07_media_ordner\png_SB\png_neu\Unite_4\a voir\978-3-12-622262-4_dua300_Seite_071_Bild_0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:\GYV_PBFS\03_Franzoesisch\05_DEC\02_Klasse_6\P030-11744_Dec_BY_14\622254_DUA1_BY\07_media_ordner\png_SB\png_neu\Unite_4\a voir\978-3-12-622262-4_dua300_Seite_071_Bild_0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D6" w:rsidTr="005B7E29">
        <w:tc>
          <w:tcPr>
            <w:tcW w:w="3464" w:type="dxa"/>
            <w:gridSpan w:val="3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2683E0FC" wp14:editId="2C5AD7EC">
                  <wp:extent cx="647700" cy="600075"/>
                  <wp:effectExtent l="0" t="0" r="0" b="9525"/>
                  <wp:docPr id="110" name="Grafik 110" descr="L:\GYV_PBFS\03_Franzoesisch\05_DEC\02_Klasse_6\P030-11744_Dec_BY_14\622254_DUA1_BY\07_media_ordner\png_SB\png_neu\Unite_4\a voir\978-3-12-622262-4_dua300_Seite_071_Bild_0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:\GYV_PBFS\03_Franzoesisch\05_DEC\02_Klasse_6\P030-11744_Dec_BY_14\622254_DUA1_BY\07_media_ordner\png_SB\png_neu\Unite_4\a voir\978-3-12-622262-4_dua300_Seite_071_Bild_0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341A514D" wp14:editId="70ADC545">
                  <wp:extent cx="1228725" cy="1000125"/>
                  <wp:effectExtent l="0" t="0" r="9525" b="9525"/>
                  <wp:docPr id="111" name="Grafik 111" descr="L:\GYV_PBFS\03_Franzoesisch\05_DEC\02_Klasse_6\P030-11744_Dec_BY_14\622254_DUA1_BY\07_media_ordner\png_SB\png_neu\Unite_4\a voir\978-3-12-622262-4_dua300_Seite_071_Bild_0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:\GYV_PBFS\03_Franzoesisch\05_DEC\02_Klasse_6\P030-11744_Dec_BY_14\622254_DUA1_BY\07_media_ordner\png_SB\png_neu\Unite_4\a voir\978-3-12-622262-4_dua300_Seite_071_Bild_0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5575E126" wp14:editId="264B5D07">
                  <wp:extent cx="1228725" cy="1038225"/>
                  <wp:effectExtent l="0" t="0" r="9525" b="9525"/>
                  <wp:docPr id="112" name="Grafik 112" descr="L:\GYV_PBFS\03_Franzoesisch\05_DEC\02_Klasse_6\P030-11744_Dec_BY_14\622254_DUA1_BY\07_media_ordner\png_SB\png_neu\Unite_4\a voir\978-3-12-622262-4_dua300_Seite_071_Bild_0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:\GYV_PBFS\03_Franzoesisch\05_DEC\02_Klasse_6\P030-11744_Dec_BY_14\622254_DUA1_BY\07_media_ordner\png_SB\png_neu\Unite_4\a voir\978-3-12-622262-4_dua300_Seite_071_Bild_02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343C9070" wp14:editId="127DE9B0">
                  <wp:extent cx="1238250" cy="1038225"/>
                  <wp:effectExtent l="0" t="0" r="0" b="9525"/>
                  <wp:docPr id="113" name="Grafik 113" descr="L:\GYV_PBFS\03_Franzoesisch\05_DEC\02_Klasse_6\P030-11744_Dec_BY_14\622254_DUA1_BY\07_media_ordner\png_SB\png_neu\Unite_4\a voir\978-3-12-622262-4_dua300_Seite_071_Bild_0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:\GYV_PBFS\03_Franzoesisch\05_DEC\02_Klasse_6\P030-11744_Dec_BY_14\622254_DUA1_BY\07_media_ordner\png_SB\png_neu\Unite_4\a voir\978-3-12-622262-4_dua300_Seite_071_Bild_0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D6" w:rsidTr="005B7E29">
        <w:tc>
          <w:tcPr>
            <w:tcW w:w="6124" w:type="dxa"/>
            <w:gridSpan w:val="5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0C10D6" w:rsidTr="005B7E29">
        <w:tc>
          <w:tcPr>
            <w:tcW w:w="3680" w:type="dxa"/>
            <w:gridSpan w:val="4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6EFEE27B" wp14:editId="43437A6D">
                  <wp:extent cx="962025" cy="1000125"/>
                  <wp:effectExtent l="0" t="0" r="9525" b="9525"/>
                  <wp:docPr id="114" name="Grafik 114" descr="L:\GYV_PBFS\03_Franzoesisch\05_DEC\02_Klasse_6\P030-11744_Dec_BY_14\622254_DUA1_BY\07_media_ordner\png_SB\png_neu\Unite_4\a voir\978-3-12-622262-4_dua300_Seite_076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:\GYV_PBFS\03_Franzoesisch\05_DEC\02_Klasse_6\P030-11744_Dec_BY_14\622254_DUA1_BY\07_media_ordner\png_SB\png_neu\Unite_4\a voir\978-3-12-622262-4_dua300_Seite_076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0EBC771A" wp14:editId="6F31C934">
                  <wp:extent cx="952500" cy="990600"/>
                  <wp:effectExtent l="0" t="0" r="0" b="0"/>
                  <wp:docPr id="115" name="Grafik 115" descr="L:\GYV_PBFS\03_Franzoesisch\05_DEC\02_Klasse_6\P030-11744_Dec_BY_14\622254_DUA1_BY\07_media_ordner\png_SB\png_neu\Unite_4\a voir\978-3-12-622262-4_dua300_Seite_076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:\GYV_PBFS\03_Franzoesisch\05_DEC\02_Klasse_6\P030-11744_Dec_BY_14\622254_DUA1_BY\07_media_ordner\png_SB\png_neu\Unite_4\a voir\978-3-12-622262-4_dua300_Seite_076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6400C8E6" wp14:editId="0D2806E2">
                  <wp:extent cx="962025" cy="1000125"/>
                  <wp:effectExtent l="0" t="0" r="9525" b="9525"/>
                  <wp:docPr id="116" name="Grafik 116" descr="L:\GYV_PBFS\03_Franzoesisch\05_DEC\02_Klasse_6\P030-11744_Dec_BY_14\622254_DUA1_BY\07_media_ordner\png_SB\png_neu\Unite_4\a voir\978-3-12-622262-4_dua300_Seite_076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:\GYV_PBFS\03_Franzoesisch\05_DEC\02_Klasse_6\P030-11744_Dec_BY_14\622254_DUA1_BY\07_media_ordner\png_SB\png_neu\Unite_4\a voir\978-3-12-622262-4_dua300_Seite_076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539CD215" wp14:editId="4234627F">
                  <wp:extent cx="952500" cy="990600"/>
                  <wp:effectExtent l="0" t="0" r="0" b="0"/>
                  <wp:docPr id="117" name="Grafik 117" descr="L:\GYV_PBFS\03_Franzoesisch\05_DEC\02_Klasse_6\P030-11744_Dec_BY_14\622254_DUA1_BY\07_media_ordner\png_SB\png_neu\Unite_4\a voir\978-3-12-622262-4_dua300_Seite_076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:\GYV_PBFS\03_Franzoesisch\05_DEC\02_Klasse_6\P030-11744_Dec_BY_14\622254_DUA1_BY\07_media_ordner\png_SB\png_neu\Unite_4\a voir\978-3-12-622262-4_dua300_Seite_076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D6" w:rsidTr="005B7E29">
        <w:tc>
          <w:tcPr>
            <w:tcW w:w="6124" w:type="dxa"/>
            <w:gridSpan w:val="5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lastRenderedPageBreak/>
              <w:drawing>
                <wp:inline distT="0" distB="0" distL="0" distR="0" wp14:anchorId="58FCADAF" wp14:editId="70A00284">
                  <wp:extent cx="962025" cy="990600"/>
                  <wp:effectExtent l="0" t="0" r="9525" b="0"/>
                  <wp:docPr id="118" name="Grafik 118" descr="L:\GYV_PBFS\03_Franzoesisch\05_DEC\02_Klasse_6\P030-11744_Dec_BY_14\622254_DUA1_BY\07_media_ordner\png_SB\png_neu\Unite_4\a voir\978-3-12-622262-4_dua300_Seite_076_Bild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:\GYV_PBFS\03_Franzoesisch\05_DEC\02_Klasse_6\P030-11744_Dec_BY_14\622254_DUA1_BY\07_media_ordner\png_SB\png_neu\Unite_4\a voir\978-3-12-622262-4_dua300_Seite_076_Bild_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0C10D6" w:rsidRDefault="000C10D6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D072D3" w:rsidTr="005B7E29">
        <w:tc>
          <w:tcPr>
            <w:tcW w:w="6124" w:type="dxa"/>
            <w:gridSpan w:val="5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D072D3" w:rsidTr="005B7E29">
        <w:tc>
          <w:tcPr>
            <w:tcW w:w="6124" w:type="dxa"/>
            <w:gridSpan w:val="5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4713719A" wp14:editId="4FFA019A">
                  <wp:extent cx="1914525" cy="1876425"/>
                  <wp:effectExtent l="0" t="0" r="9525" b="9525"/>
                  <wp:docPr id="2" name="Grafik 2" descr="L:\GYV_PBFS\03_Franzoesisch\05_DEC\02_Klasse_6\P030-11744_Dec_BY_14\622254_DUA1_BY\07_media_ordner\png_SB\png_neu\Unite_4\978-3-12-622262-4_dua300_Seite_146_Bild_0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3_Franzoesisch\05_DEC\02_Klasse_6\P030-11744_Dec_BY_14\622254_DUA1_BY\07_media_ordner\png_SB\png_neu\Unite_4\978-3-12-622262-4_dua300_Seite_146_Bild_0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451C56EC" wp14:editId="6B3F7DBD">
                  <wp:extent cx="2000250" cy="1952625"/>
                  <wp:effectExtent l="0" t="0" r="0" b="9525"/>
                  <wp:docPr id="3" name="Grafik 3" descr="L:\GYV_PBFS\03_Franzoesisch\05_DEC\02_Klasse_6\P030-11744_Dec_BY_14\622254_DUA1_BY\07_media_ordner\png_SB\png_neu\Unite_4\978-3-12-622262-4_dua300_Seite_147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GYV_PBFS\03_Franzoesisch\05_DEC\02_Klasse_6\P030-11744_Dec_BY_14\622254_DUA1_BY\07_media_ordner\png_SB\png_neu\Unite_4\978-3-12-622262-4_dua300_Seite_147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D3" w:rsidTr="005B7E29">
        <w:tc>
          <w:tcPr>
            <w:tcW w:w="6124" w:type="dxa"/>
            <w:gridSpan w:val="5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  <w:tc>
          <w:tcPr>
            <w:tcW w:w="1599" w:type="dxa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D072D3" w:rsidTr="005B7E29">
        <w:tc>
          <w:tcPr>
            <w:tcW w:w="6124" w:type="dxa"/>
            <w:gridSpan w:val="5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039BC543" wp14:editId="09EB45AE">
                  <wp:extent cx="1314450" cy="752475"/>
                  <wp:effectExtent l="0" t="0" r="0" b="9525"/>
                  <wp:docPr id="4" name="Grafik 4" descr="L:\GYV_PBFS\03_Franzoesisch\05_DEC\02_Klasse_6\P030-11744_Dec_BY_14\622254_DUA1_BY\07_media_ordner\png_SB\png_neu\Unite_4\978-3-12-622262-4_dua300_Seite_148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GYV_PBFS\03_Franzoesisch\05_DEC\02_Klasse_6\P030-11744_Dec_BY_14\622254_DUA1_BY\07_media_ordner\png_SB\png_neu\Unite_4\978-3-12-622262-4_dua300_Seite_148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  <w:r>
              <w:rPr>
                <w:b/>
                <w:bCs/>
                <w:lang w:val="de-DE" w:eastAsia="de-DE"/>
              </w:rPr>
              <w:drawing>
                <wp:inline distT="0" distB="0" distL="0" distR="0" wp14:anchorId="21DCC961" wp14:editId="2E264550">
                  <wp:extent cx="800100" cy="723900"/>
                  <wp:effectExtent l="0" t="0" r="0" b="0"/>
                  <wp:docPr id="5" name="Grafik 5" descr="L:\GYV_PBFS\03_Franzoesisch\05_DEC\02_Klasse_6\P030-11744_Dec_BY_14\622254_DUA1_BY\07_media_ordner\png_SB\png_neu\Unite_4\978-3-12-622262-4_dua300_Seite_148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GYV_PBFS\03_Franzoesisch\05_DEC\02_Klasse_6\P030-11744_Dec_BY_14\622254_DUA1_BY\07_media_ordner\png_SB\png_neu\Unite_4\978-3-12-622262-4_dua300_Seite_148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D072D3" w:rsidRDefault="00D072D3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984409" w:rsidTr="005B7E29">
        <w:tc>
          <w:tcPr>
            <w:tcW w:w="6124" w:type="dxa"/>
            <w:gridSpan w:val="5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984409" w:rsidTr="005B7E29">
        <w:tc>
          <w:tcPr>
            <w:tcW w:w="6124" w:type="dxa"/>
            <w:gridSpan w:val="5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  <w:tr w:rsidR="00984409" w:rsidTr="005B7E29">
        <w:tc>
          <w:tcPr>
            <w:tcW w:w="6124" w:type="dxa"/>
            <w:gridSpan w:val="5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  <w:lang w:val="de-DE" w:eastAsia="de-DE"/>
              </w:rPr>
            </w:pPr>
          </w:p>
        </w:tc>
        <w:tc>
          <w:tcPr>
            <w:tcW w:w="1599" w:type="dxa"/>
          </w:tcPr>
          <w:p w:rsidR="00984409" w:rsidRDefault="00984409" w:rsidP="001C4EBC">
            <w:pPr>
              <w:pStyle w:val="ekvptranskript"/>
              <w:tabs>
                <w:tab w:val="left" w:pos="3544"/>
              </w:tabs>
              <w:rPr>
                <w:b/>
                <w:bCs/>
              </w:rPr>
            </w:pPr>
          </w:p>
        </w:tc>
      </w:tr>
    </w:tbl>
    <w:p w:rsidR="001C4EBC" w:rsidRDefault="001C4EBC" w:rsidP="001C4EBC">
      <w:pPr>
        <w:pStyle w:val="ekvptranskript"/>
        <w:tabs>
          <w:tab w:val="left" w:pos="3544"/>
        </w:tabs>
        <w:rPr>
          <w:b/>
          <w:bCs/>
        </w:rPr>
      </w:pPr>
    </w:p>
    <w:p w:rsidR="000F3A05" w:rsidRPr="001C4EBC" w:rsidRDefault="000F3A05" w:rsidP="001C4EBC"/>
    <w:sectPr w:rsidR="000F3A05" w:rsidRPr="001C4EBC" w:rsidSect="0043205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CA" w:rsidRDefault="001126CA" w:rsidP="001468D7">
      <w:r>
        <w:separator/>
      </w:r>
    </w:p>
  </w:endnote>
  <w:endnote w:type="continuationSeparator" w:id="0">
    <w:p w:rsidR="001126CA" w:rsidRDefault="001126CA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6F7" w:rsidRDefault="004926F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6"/>
      <w:gridCol w:w="2720"/>
      <w:gridCol w:w="2720"/>
      <w:gridCol w:w="152"/>
      <w:gridCol w:w="2442"/>
      <w:gridCol w:w="534"/>
    </w:tblGrid>
    <w:tr w:rsidR="009170F8" w:rsidTr="009170F8">
      <w:tc>
        <w:tcPr>
          <w:tcW w:w="1076" w:type="dxa"/>
        </w:tcPr>
        <w:p w:rsidR="009170F8" w:rsidRDefault="009170F8" w:rsidP="001126CA">
          <w:pPr>
            <w:pStyle w:val="pdffusszeile"/>
            <w:spacing w:before="0" w:line="240" w:lineRule="auto"/>
          </w:pPr>
          <w:r>
            <w:drawing>
              <wp:inline distT="0" distB="0" distL="0" distR="0" wp14:anchorId="599DCD45" wp14:editId="15D8A351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0" w:type="dxa"/>
        </w:tcPr>
        <w:p w:rsidR="009170F8" w:rsidRDefault="009170F8" w:rsidP="008C25E1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2018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 xml:space="preserve">Von dieser Druckvorlage ist die Vervielfältigung </w:t>
          </w:r>
        </w:p>
        <w:p w:rsidR="009170F8" w:rsidRDefault="009170F8" w:rsidP="008C25E1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für den eigenen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Unterrichtsgebrauch gestattet. </w:t>
          </w:r>
        </w:p>
        <w:p w:rsidR="009170F8" w:rsidRPr="00EB003A" w:rsidRDefault="009170F8" w:rsidP="008C25E1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Die Kopiergebühren sind abgegolten.</w:t>
          </w:r>
        </w:p>
      </w:tc>
      <w:tc>
        <w:tcPr>
          <w:tcW w:w="2720" w:type="dxa"/>
        </w:tcPr>
        <w:p w:rsidR="009170F8" w:rsidRPr="00EB003A" w:rsidRDefault="009170F8" w:rsidP="008C25E1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>
            <w:rPr>
              <w:rFonts w:asciiTheme="minorHAnsi" w:hAnsiTheme="minorHAnsi"/>
              <w:b/>
              <w:sz w:val="12"/>
              <w:szCs w:val="12"/>
            </w:rPr>
            <w:t xml:space="preserve">Bildquellen: </w:t>
          </w:r>
          <w:r>
            <w:rPr>
              <w:rFonts w:asciiTheme="minorHAnsi" w:hAnsiTheme="minorHAnsi"/>
              <w:szCs w:val="10"/>
            </w:rPr>
            <w:t xml:space="preserve">Pos. 7 bis 26, Pos. 28 bis 30: </w:t>
          </w:r>
          <w:r w:rsidRPr="00EA0285">
            <w:rPr>
              <w:rFonts w:asciiTheme="minorHAnsi" w:hAnsiTheme="minorHAnsi"/>
              <w:szCs w:val="10"/>
            </w:rPr>
            <w:t>Ernst Klett Verlag</w:t>
          </w:r>
          <w:r>
            <w:rPr>
              <w:rFonts w:asciiTheme="minorHAnsi" w:hAnsiTheme="minorHAnsi"/>
              <w:szCs w:val="10"/>
            </w:rPr>
            <w:t xml:space="preserve"> GmbH</w:t>
          </w:r>
          <w:r w:rsidRPr="00EA0285">
            <w:rPr>
              <w:rFonts w:asciiTheme="minorHAnsi" w:hAnsiTheme="minorHAnsi"/>
              <w:szCs w:val="10"/>
            </w:rPr>
            <w:t xml:space="preserve">, </w:t>
          </w:r>
          <w:r>
            <w:rPr>
              <w:rFonts w:asciiTheme="minorHAnsi" w:hAnsiTheme="minorHAnsi"/>
              <w:szCs w:val="10"/>
            </w:rPr>
            <w:t xml:space="preserve">Illustrationen François Davot; Pos. 1: </w:t>
          </w:r>
          <w:r>
            <w:rPr>
              <w:rStyle w:val="left-buffer"/>
            </w:rPr>
            <w:t xml:space="preserve">Marco Polo Agence Photographique; Pos.2 bis 3, Pos. 5 bis 6, Pos. 27 : Ernst Klett Verlag GmbH (Fotograf: Bill Akwa Bétotè); </w:t>
          </w:r>
          <w:r>
            <w:rPr>
              <w:rFonts w:asciiTheme="minorHAnsi" w:hAnsiTheme="minorHAnsi"/>
              <w:szCs w:val="10"/>
            </w:rPr>
            <w:t xml:space="preserve">Pos. 4: </w:t>
          </w:r>
          <w:r>
            <w:rPr>
              <w:rStyle w:val="left-buffer"/>
            </w:rPr>
            <w:t xml:space="preserve">Klett-Archiv-RM-HF </w:t>
          </w:r>
        </w:p>
      </w:tc>
      <w:tc>
        <w:tcPr>
          <w:tcW w:w="152" w:type="dxa"/>
        </w:tcPr>
        <w:p w:rsidR="009170F8" w:rsidRPr="00EB003A" w:rsidRDefault="009170F8" w:rsidP="001126CA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</w:p>
      </w:tc>
      <w:tc>
        <w:tcPr>
          <w:tcW w:w="2442" w:type="dxa"/>
        </w:tcPr>
        <w:p w:rsidR="009170F8" w:rsidRPr="00EB003A" w:rsidRDefault="009170F8" w:rsidP="001126CA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622254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 Bayern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</w:t>
          </w:r>
          <w:bookmarkStart w:id="0" w:name="_GoBack"/>
          <w:bookmarkEnd w:id="0"/>
          <w:r w:rsidRPr="00EB003A">
            <w:rPr>
              <w:rFonts w:asciiTheme="minorHAnsi" w:hAnsiTheme="minorHAnsi"/>
              <w:sz w:val="12"/>
              <w:szCs w:val="12"/>
            </w:rPr>
            <w:t>nt</w:t>
          </w:r>
        </w:p>
      </w:tc>
      <w:tc>
        <w:tcPr>
          <w:tcW w:w="534" w:type="dxa"/>
        </w:tcPr>
        <w:p w:rsidR="009170F8" w:rsidRDefault="009170F8" w:rsidP="00CB48C3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432052" w:rsidRDefault="00432052">
    <w:pPr>
      <w:pStyle w:val="Fuzeile"/>
      <w:spacing w:line="57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6F7" w:rsidRDefault="004926F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CA" w:rsidRDefault="001126CA" w:rsidP="001468D7">
      <w:r>
        <w:separator/>
      </w:r>
    </w:p>
  </w:footnote>
  <w:footnote w:type="continuationSeparator" w:id="0">
    <w:p w:rsidR="001126CA" w:rsidRDefault="001126CA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6F7" w:rsidRDefault="004926F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>
      <w:t>, Bayern</w:t>
    </w:r>
    <w:r w:rsidR="006A1291">
      <w:t xml:space="preserve">, </w:t>
    </w:r>
    <w:r>
      <w:t>Foto- und Illustrationsmaterial</w:t>
    </w:r>
    <w:r w:rsidR="004926F7">
      <w:t xml:space="preserve"> - </w:t>
    </w:r>
    <w:proofErr w:type="spellStart"/>
    <w:r w:rsidR="004926F7">
      <w:t>Unité</w:t>
    </w:r>
    <w:proofErr w:type="spellEnd"/>
    <w:r w:rsidR="004926F7">
      <w:t xml:space="preserve"> 4</w:t>
    </w:r>
  </w:p>
  <w:p w:rsidR="006A1291" w:rsidRDefault="006A129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6F7" w:rsidRDefault="004926F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31"/>
    <w:rsid w:val="00095BD9"/>
    <w:rsid w:val="000C10D6"/>
    <w:rsid w:val="000F3A05"/>
    <w:rsid w:val="001126CA"/>
    <w:rsid w:val="001468D7"/>
    <w:rsid w:val="001C4EBC"/>
    <w:rsid w:val="002A6935"/>
    <w:rsid w:val="002F0F9D"/>
    <w:rsid w:val="003C32B7"/>
    <w:rsid w:val="003E2CE7"/>
    <w:rsid w:val="00432052"/>
    <w:rsid w:val="004926F7"/>
    <w:rsid w:val="00583E1F"/>
    <w:rsid w:val="005B7E29"/>
    <w:rsid w:val="005D5BCD"/>
    <w:rsid w:val="00633870"/>
    <w:rsid w:val="006A1291"/>
    <w:rsid w:val="006A58AC"/>
    <w:rsid w:val="006B07BB"/>
    <w:rsid w:val="006C6D24"/>
    <w:rsid w:val="00813AC3"/>
    <w:rsid w:val="00847589"/>
    <w:rsid w:val="008B664A"/>
    <w:rsid w:val="008C25E1"/>
    <w:rsid w:val="009170F8"/>
    <w:rsid w:val="00942801"/>
    <w:rsid w:val="0097006B"/>
    <w:rsid w:val="00984409"/>
    <w:rsid w:val="00A42428"/>
    <w:rsid w:val="00A46013"/>
    <w:rsid w:val="00A559E9"/>
    <w:rsid w:val="00A91E4E"/>
    <w:rsid w:val="00AF45D2"/>
    <w:rsid w:val="00B81ED4"/>
    <w:rsid w:val="00BE7BE6"/>
    <w:rsid w:val="00C4024E"/>
    <w:rsid w:val="00CB48C3"/>
    <w:rsid w:val="00CD3102"/>
    <w:rsid w:val="00CE45BE"/>
    <w:rsid w:val="00CF4A0B"/>
    <w:rsid w:val="00D072D3"/>
    <w:rsid w:val="00D60ABA"/>
    <w:rsid w:val="00D77131"/>
    <w:rsid w:val="00E016A6"/>
    <w:rsid w:val="00E03835"/>
    <w:rsid w:val="00E462C9"/>
    <w:rsid w:val="00EB003A"/>
    <w:rsid w:val="00EB5838"/>
    <w:rsid w:val="00FA7D37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8C25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8C2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pdf_A4hoch.dot</Template>
  <TotalTime>0</TotalTime>
  <Pages>3</Pages>
  <Words>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12</cp:revision>
  <cp:lastPrinted>2017-11-30T14:32:00Z</cp:lastPrinted>
  <dcterms:created xsi:type="dcterms:W3CDTF">2017-11-30T13:01:00Z</dcterms:created>
  <dcterms:modified xsi:type="dcterms:W3CDTF">2017-12-19T14:37:00Z</dcterms:modified>
</cp:coreProperties>
</file>